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9BE81" w14:textId="77777777" w:rsidR="00C75B5F" w:rsidRDefault="00C75B5F" w:rsidP="002C35D8">
      <w:pPr>
        <w:jc w:val="both"/>
        <w:rPr>
          <w:bCs w:val="0"/>
          <w:sz w:val="24"/>
          <w:szCs w:val="24"/>
        </w:rPr>
      </w:pPr>
      <w:bookmarkStart w:id="0" w:name="_GoBack"/>
      <w:bookmarkEnd w:id="0"/>
    </w:p>
    <w:p w14:paraId="4B827134" w14:textId="77777777" w:rsidR="00C75B5F" w:rsidRPr="00C75B5F" w:rsidRDefault="00C75B5F" w:rsidP="00C75B5F">
      <w:pPr>
        <w:suppressAutoHyphens/>
        <w:ind w:left="4248"/>
        <w:jc w:val="both"/>
        <w:rPr>
          <w:rFonts w:eastAsia="Times New Roman"/>
          <w:bCs w:val="0"/>
          <w:sz w:val="24"/>
          <w:szCs w:val="24"/>
          <w:lang w:eastAsia="ar-SA"/>
        </w:rPr>
      </w:pPr>
      <w:r w:rsidRPr="00C75B5F">
        <w:rPr>
          <w:rFonts w:eastAsia="Times New Roman"/>
          <w:b w:val="0"/>
          <w:sz w:val="24"/>
          <w:szCs w:val="24"/>
          <w:lang w:eastAsia="ar-SA"/>
        </w:rPr>
        <w:t xml:space="preserve">Al </w:t>
      </w:r>
      <w:r w:rsidRPr="00C75B5F">
        <w:rPr>
          <w:rFonts w:eastAsia="Times New Roman"/>
          <w:bCs w:val="0"/>
          <w:sz w:val="24"/>
          <w:szCs w:val="24"/>
          <w:lang w:eastAsia="ar-SA"/>
        </w:rPr>
        <w:t>COMUNE DI BARI SARDO</w:t>
      </w:r>
    </w:p>
    <w:p w14:paraId="663DC309" w14:textId="77777777" w:rsidR="00C75B5F" w:rsidRPr="00C75B5F" w:rsidRDefault="00C75B5F" w:rsidP="00C75B5F">
      <w:pPr>
        <w:suppressAutoHyphens/>
        <w:ind w:left="4248"/>
        <w:jc w:val="both"/>
        <w:rPr>
          <w:rFonts w:eastAsia="Times New Roman"/>
          <w:bCs w:val="0"/>
          <w:sz w:val="24"/>
          <w:szCs w:val="24"/>
          <w:lang w:eastAsia="ar-SA"/>
        </w:rPr>
      </w:pPr>
      <w:r w:rsidRPr="00C75B5F">
        <w:rPr>
          <w:rFonts w:eastAsia="Times New Roman"/>
          <w:bCs w:val="0"/>
          <w:sz w:val="24"/>
          <w:szCs w:val="24"/>
          <w:lang w:eastAsia="ar-SA"/>
        </w:rPr>
        <w:t>SERVIZIO SCOLASTICO CULTURALE</w:t>
      </w:r>
    </w:p>
    <w:p w14:paraId="43392B17" w14:textId="77777777" w:rsidR="00C75B5F" w:rsidRPr="00C75B5F" w:rsidRDefault="00C75B5F" w:rsidP="00C75B5F">
      <w:pPr>
        <w:suppressAutoHyphens/>
        <w:spacing w:line="360" w:lineRule="auto"/>
        <w:jc w:val="both"/>
        <w:rPr>
          <w:rFonts w:eastAsia="Times New Roman"/>
          <w:b w:val="0"/>
          <w:bCs w:val="0"/>
          <w:sz w:val="24"/>
          <w:szCs w:val="24"/>
          <w:lang w:eastAsia="ar-SA"/>
        </w:rPr>
      </w:pPr>
    </w:p>
    <w:p w14:paraId="79076C7F" w14:textId="36197468" w:rsidR="0065097E" w:rsidRPr="006E2289" w:rsidRDefault="00C75B5F" w:rsidP="00DA3F9F">
      <w:pPr>
        <w:suppressAutoHyphens/>
        <w:spacing w:line="276" w:lineRule="auto"/>
        <w:jc w:val="both"/>
        <w:rPr>
          <w:bCs w:val="0"/>
          <w:kern w:val="2"/>
          <w:sz w:val="24"/>
          <w:szCs w:val="24"/>
          <w:bdr w:val="none" w:sz="0" w:space="0" w:color="auto" w:frame="1"/>
        </w:rPr>
      </w:pPr>
      <w:r w:rsidRPr="00C75B5F">
        <w:rPr>
          <w:rFonts w:eastAsia="Times New Roman"/>
          <w:bCs w:val="0"/>
          <w:sz w:val="24"/>
          <w:szCs w:val="24"/>
          <w:lang w:eastAsia="ar-SA"/>
        </w:rPr>
        <w:t>OGGETTO:</w:t>
      </w:r>
      <w:r w:rsidR="0065097E" w:rsidRPr="006E2289">
        <w:rPr>
          <w:sz w:val="24"/>
          <w:szCs w:val="24"/>
        </w:rPr>
        <w:t xml:space="preserve"> Modulo </w:t>
      </w:r>
      <w:r>
        <w:rPr>
          <w:sz w:val="24"/>
          <w:szCs w:val="24"/>
        </w:rPr>
        <w:t>manifestazione di interesse</w:t>
      </w:r>
      <w:r w:rsidR="0065097E" w:rsidRPr="006E2289">
        <w:rPr>
          <w:sz w:val="24"/>
          <w:szCs w:val="24"/>
        </w:rPr>
        <w:t xml:space="preserve"> al </w:t>
      </w:r>
      <w:r w:rsidR="0065097E" w:rsidRPr="006E2289">
        <w:rPr>
          <w:kern w:val="2"/>
          <w:sz w:val="24"/>
          <w:szCs w:val="24"/>
        </w:rPr>
        <w:t xml:space="preserve">servizio di accoglienza gratuito nella </w:t>
      </w:r>
      <w:r w:rsidR="00DA3F9F">
        <w:rPr>
          <w:kern w:val="2"/>
          <w:sz w:val="24"/>
          <w:szCs w:val="24"/>
        </w:rPr>
        <w:t>S</w:t>
      </w:r>
      <w:r w:rsidR="0065097E" w:rsidRPr="006E2289">
        <w:rPr>
          <w:kern w:val="2"/>
          <w:sz w:val="24"/>
          <w:szCs w:val="24"/>
        </w:rPr>
        <w:t xml:space="preserve">cuola </w:t>
      </w:r>
      <w:r w:rsidR="00DA3F9F">
        <w:rPr>
          <w:kern w:val="2"/>
          <w:sz w:val="24"/>
          <w:szCs w:val="24"/>
        </w:rPr>
        <w:t>P</w:t>
      </w:r>
      <w:r w:rsidR="0065097E" w:rsidRPr="006E2289">
        <w:rPr>
          <w:kern w:val="2"/>
          <w:sz w:val="24"/>
          <w:szCs w:val="24"/>
        </w:rPr>
        <w:t xml:space="preserve">rimaria </w:t>
      </w:r>
      <w:r>
        <w:rPr>
          <w:kern w:val="2"/>
          <w:sz w:val="24"/>
          <w:szCs w:val="24"/>
        </w:rPr>
        <w:t xml:space="preserve">e nella </w:t>
      </w:r>
      <w:r w:rsidR="00DA3F9F">
        <w:rPr>
          <w:kern w:val="2"/>
          <w:sz w:val="24"/>
          <w:szCs w:val="24"/>
        </w:rPr>
        <w:t>S</w:t>
      </w:r>
      <w:r>
        <w:rPr>
          <w:kern w:val="2"/>
          <w:sz w:val="24"/>
          <w:szCs w:val="24"/>
        </w:rPr>
        <w:t>cuola dell’</w:t>
      </w:r>
      <w:r w:rsidR="00DA3F9F">
        <w:rPr>
          <w:kern w:val="2"/>
          <w:sz w:val="24"/>
          <w:szCs w:val="24"/>
        </w:rPr>
        <w:t>I</w:t>
      </w:r>
      <w:r>
        <w:rPr>
          <w:kern w:val="2"/>
          <w:sz w:val="24"/>
          <w:szCs w:val="24"/>
        </w:rPr>
        <w:t xml:space="preserve">nfanzia </w:t>
      </w:r>
      <w:r w:rsidR="0065097E" w:rsidRPr="006E2289">
        <w:rPr>
          <w:kern w:val="2"/>
          <w:sz w:val="24"/>
          <w:szCs w:val="24"/>
        </w:rPr>
        <w:t xml:space="preserve">di </w:t>
      </w:r>
      <w:r>
        <w:rPr>
          <w:kern w:val="2"/>
          <w:sz w:val="24"/>
          <w:szCs w:val="24"/>
        </w:rPr>
        <w:t>Bari Sardo</w:t>
      </w:r>
      <w:r w:rsidR="00DA3F9F">
        <w:rPr>
          <w:kern w:val="2"/>
          <w:sz w:val="24"/>
          <w:szCs w:val="24"/>
        </w:rPr>
        <w:t xml:space="preserve"> anno scolastico</w:t>
      </w:r>
      <w:r w:rsidRPr="006E2289">
        <w:rPr>
          <w:kern w:val="2"/>
          <w:sz w:val="24"/>
          <w:szCs w:val="24"/>
        </w:rPr>
        <w:t xml:space="preserve"> </w:t>
      </w:r>
      <w:r w:rsidR="006E2289" w:rsidRPr="006E2289">
        <w:rPr>
          <w:kern w:val="2"/>
          <w:sz w:val="24"/>
          <w:szCs w:val="24"/>
        </w:rPr>
        <w:t>2026/2027</w:t>
      </w:r>
      <w:r>
        <w:rPr>
          <w:kern w:val="2"/>
          <w:sz w:val="24"/>
          <w:szCs w:val="24"/>
        </w:rPr>
        <w:t>.</w:t>
      </w:r>
    </w:p>
    <w:p w14:paraId="2CDA367B" w14:textId="77777777" w:rsidR="0065097E" w:rsidRPr="002805C1" w:rsidRDefault="0065097E" w:rsidP="0065097E">
      <w:pPr>
        <w:jc w:val="both"/>
        <w:rPr>
          <w:sz w:val="24"/>
          <w:szCs w:val="24"/>
        </w:rPr>
      </w:pPr>
    </w:p>
    <w:p w14:paraId="7C57E1D0" w14:textId="2003FC49" w:rsidR="00C75B5F" w:rsidRPr="002805C1" w:rsidRDefault="0065097E" w:rsidP="00C75B5F">
      <w:pPr>
        <w:spacing w:line="360" w:lineRule="auto"/>
        <w:jc w:val="both"/>
        <w:rPr>
          <w:b w:val="0"/>
          <w:sz w:val="23"/>
          <w:szCs w:val="23"/>
        </w:rPr>
      </w:pPr>
      <w:r w:rsidRPr="002805C1">
        <w:rPr>
          <w:b w:val="0"/>
          <w:sz w:val="23"/>
          <w:szCs w:val="23"/>
        </w:rPr>
        <w:t>Il/la sottoscritto/a:</w:t>
      </w:r>
      <w:bookmarkStart w:id="1" w:name="_Hlk137138117"/>
      <w:r w:rsidR="002C35D8" w:rsidRPr="002805C1">
        <w:rPr>
          <w:b w:val="0"/>
          <w:sz w:val="23"/>
          <w:szCs w:val="23"/>
        </w:rPr>
        <w:t xml:space="preserve"> </w:t>
      </w:r>
      <w:r w:rsidRPr="002805C1">
        <w:rPr>
          <w:b w:val="0"/>
          <w:sz w:val="23"/>
          <w:szCs w:val="23"/>
        </w:rPr>
        <w:t>________________________________ nato</w:t>
      </w:r>
      <w:r w:rsidR="00C75B5F" w:rsidRPr="002805C1">
        <w:rPr>
          <w:b w:val="0"/>
          <w:sz w:val="23"/>
          <w:szCs w:val="23"/>
        </w:rPr>
        <w:t>/a</w:t>
      </w:r>
      <w:r w:rsidRPr="002805C1">
        <w:rPr>
          <w:b w:val="0"/>
          <w:sz w:val="23"/>
          <w:szCs w:val="23"/>
        </w:rPr>
        <w:t xml:space="preserve"> a _________________ il __________ residente a ______________ via________________________ n</w:t>
      </w:r>
      <w:r w:rsidR="00C75B5F" w:rsidRPr="002805C1">
        <w:rPr>
          <w:b w:val="0"/>
          <w:sz w:val="23"/>
          <w:szCs w:val="23"/>
        </w:rPr>
        <w:t>. _____</w:t>
      </w:r>
      <w:r w:rsidRPr="002805C1">
        <w:rPr>
          <w:b w:val="0"/>
          <w:sz w:val="23"/>
          <w:szCs w:val="23"/>
        </w:rPr>
        <w:t xml:space="preserve"> CF_______________________ </w:t>
      </w:r>
      <w:bookmarkEnd w:id="1"/>
      <w:r w:rsidRPr="002805C1">
        <w:rPr>
          <w:b w:val="0"/>
          <w:sz w:val="23"/>
          <w:szCs w:val="23"/>
        </w:rPr>
        <w:t>tel.________________________ email________________________</w:t>
      </w:r>
      <w:r w:rsidR="00C75B5F" w:rsidRPr="002805C1">
        <w:rPr>
          <w:b w:val="0"/>
          <w:sz w:val="23"/>
          <w:szCs w:val="23"/>
        </w:rPr>
        <w:t>;</w:t>
      </w:r>
    </w:p>
    <w:p w14:paraId="0FBC0F4C" w14:textId="77777777" w:rsidR="00C75B5F" w:rsidRPr="002805C1" w:rsidRDefault="00C75B5F" w:rsidP="00C75B5F">
      <w:pPr>
        <w:jc w:val="both"/>
        <w:rPr>
          <w:b w:val="0"/>
          <w:sz w:val="23"/>
          <w:szCs w:val="23"/>
        </w:rPr>
      </w:pPr>
    </w:p>
    <w:p w14:paraId="1CBD37C7" w14:textId="11A307B6" w:rsidR="00C75B5F" w:rsidRPr="002805C1" w:rsidRDefault="00C75B5F" w:rsidP="00C75B5F">
      <w:pPr>
        <w:spacing w:line="360" w:lineRule="auto"/>
        <w:jc w:val="both"/>
        <w:rPr>
          <w:b w:val="0"/>
          <w:sz w:val="23"/>
          <w:szCs w:val="23"/>
        </w:rPr>
      </w:pPr>
      <w:r w:rsidRPr="002805C1">
        <w:rPr>
          <w:b w:val="0"/>
          <w:sz w:val="23"/>
          <w:szCs w:val="23"/>
        </w:rPr>
        <w:t>Il/la sottoscritto/a: ________________________________ nato/a a _________________ il __________ residente a ______________ via________________________ n. _____ CF_______________________ tel.________________________ email________________________;</w:t>
      </w:r>
    </w:p>
    <w:p w14:paraId="74E17E00" w14:textId="49116D14" w:rsidR="00C75B5F" w:rsidRPr="002805C1" w:rsidRDefault="00EE288E" w:rsidP="002C35D8">
      <w:pPr>
        <w:jc w:val="both"/>
        <w:rPr>
          <w:b w:val="0"/>
          <w:sz w:val="23"/>
          <w:szCs w:val="23"/>
        </w:rPr>
      </w:pPr>
      <w:r w:rsidRPr="002805C1">
        <w:rPr>
          <w:b w:val="0"/>
          <w:sz w:val="23"/>
          <w:szCs w:val="23"/>
        </w:rPr>
        <w:t>in qualità di genitori dell’alunn __________________________________________________________</w:t>
      </w:r>
    </w:p>
    <w:p w14:paraId="5F5BE1A8" w14:textId="77777777" w:rsidR="0065097E" w:rsidRPr="002805C1" w:rsidRDefault="0065097E" w:rsidP="0065097E">
      <w:pPr>
        <w:tabs>
          <w:tab w:val="left" w:pos="284"/>
        </w:tabs>
        <w:ind w:left="284"/>
        <w:jc w:val="both"/>
        <w:rPr>
          <w:b w:val="0"/>
          <w:sz w:val="24"/>
          <w:szCs w:val="24"/>
        </w:rPr>
      </w:pPr>
    </w:p>
    <w:p w14:paraId="62ECC717" w14:textId="531AC1E4" w:rsidR="0065097E" w:rsidRPr="002805C1" w:rsidRDefault="0065097E" w:rsidP="0065097E">
      <w:pPr>
        <w:jc w:val="center"/>
        <w:rPr>
          <w:bCs w:val="0"/>
          <w:sz w:val="24"/>
          <w:szCs w:val="24"/>
        </w:rPr>
      </w:pPr>
      <w:r w:rsidRPr="002805C1">
        <w:rPr>
          <w:bCs w:val="0"/>
          <w:sz w:val="24"/>
          <w:szCs w:val="24"/>
        </w:rPr>
        <w:t>CHIED</w:t>
      </w:r>
      <w:r w:rsidR="00C75B5F" w:rsidRPr="002805C1">
        <w:rPr>
          <w:bCs w:val="0"/>
          <w:sz w:val="24"/>
          <w:szCs w:val="24"/>
        </w:rPr>
        <w:t>ONO</w:t>
      </w:r>
    </w:p>
    <w:p w14:paraId="3F79B198" w14:textId="77777777" w:rsidR="00C75B5F" w:rsidRPr="002805C1" w:rsidRDefault="00C75B5F" w:rsidP="0065097E">
      <w:pPr>
        <w:jc w:val="center"/>
        <w:rPr>
          <w:bCs w:val="0"/>
          <w:sz w:val="24"/>
          <w:szCs w:val="24"/>
        </w:rPr>
      </w:pPr>
    </w:p>
    <w:p w14:paraId="014CE414" w14:textId="29E0BFC7" w:rsidR="009E600B" w:rsidRPr="002805C1" w:rsidRDefault="00EE288E" w:rsidP="002805C1">
      <w:pPr>
        <w:spacing w:line="360" w:lineRule="auto"/>
        <w:jc w:val="both"/>
        <w:rPr>
          <w:b w:val="0"/>
          <w:sz w:val="24"/>
          <w:szCs w:val="24"/>
        </w:rPr>
      </w:pPr>
      <w:r w:rsidRPr="002805C1">
        <w:rPr>
          <w:b w:val="0"/>
          <w:sz w:val="24"/>
          <w:szCs w:val="24"/>
        </w:rPr>
        <w:t>d</w:t>
      </w:r>
      <w:r w:rsidR="0065097E" w:rsidRPr="002805C1">
        <w:rPr>
          <w:b w:val="0"/>
          <w:sz w:val="24"/>
          <w:szCs w:val="24"/>
        </w:rPr>
        <w:t xml:space="preserve">i poter beneficiare del </w:t>
      </w:r>
      <w:r w:rsidR="0065097E" w:rsidRPr="002805C1">
        <w:rPr>
          <w:b w:val="0"/>
          <w:kern w:val="2"/>
          <w:sz w:val="24"/>
          <w:szCs w:val="24"/>
        </w:rPr>
        <w:t>servizio di accoglienza gratuito</w:t>
      </w:r>
      <w:r w:rsidR="0065097E" w:rsidRPr="002805C1">
        <w:rPr>
          <w:b w:val="0"/>
          <w:sz w:val="24"/>
          <w:szCs w:val="24"/>
        </w:rPr>
        <w:t xml:space="preserve">, </w:t>
      </w:r>
      <w:r w:rsidR="006E2289" w:rsidRPr="002805C1">
        <w:rPr>
          <w:b w:val="0"/>
          <w:sz w:val="24"/>
          <w:szCs w:val="24"/>
        </w:rPr>
        <w:t>per l’anno scolastico 2026/2027</w:t>
      </w:r>
      <w:r w:rsidR="009A5ABA" w:rsidRPr="002805C1">
        <w:rPr>
          <w:b w:val="0"/>
          <w:sz w:val="24"/>
          <w:szCs w:val="24"/>
        </w:rPr>
        <w:t>,</w:t>
      </w:r>
      <w:r w:rsidR="006E2289" w:rsidRPr="002805C1">
        <w:rPr>
          <w:b w:val="0"/>
          <w:sz w:val="24"/>
          <w:szCs w:val="24"/>
        </w:rPr>
        <w:t xml:space="preserve"> </w:t>
      </w:r>
      <w:r w:rsidR="0065097E" w:rsidRPr="002805C1">
        <w:rPr>
          <w:b w:val="0"/>
          <w:sz w:val="24"/>
          <w:szCs w:val="24"/>
        </w:rPr>
        <w:t xml:space="preserve">per </w:t>
      </w:r>
      <w:r w:rsidR="009E600B" w:rsidRPr="002805C1">
        <w:rPr>
          <w:b w:val="0"/>
          <w:sz w:val="24"/>
          <w:szCs w:val="24"/>
        </w:rPr>
        <w:t>i</w:t>
      </w:r>
      <w:r w:rsidR="00C75B5F" w:rsidRPr="002805C1">
        <w:rPr>
          <w:b w:val="0"/>
          <w:sz w:val="24"/>
          <w:szCs w:val="24"/>
        </w:rPr>
        <w:t>l</w:t>
      </w:r>
      <w:r w:rsidR="0065097E" w:rsidRPr="002805C1">
        <w:rPr>
          <w:b w:val="0"/>
          <w:sz w:val="24"/>
          <w:szCs w:val="24"/>
        </w:rPr>
        <w:t xml:space="preserve"> propri</w:t>
      </w:r>
      <w:r w:rsidR="00C75B5F" w:rsidRPr="002805C1">
        <w:rPr>
          <w:b w:val="0"/>
          <w:sz w:val="24"/>
          <w:szCs w:val="24"/>
        </w:rPr>
        <w:t>o</w:t>
      </w:r>
      <w:r w:rsidR="009E600B" w:rsidRPr="002805C1">
        <w:rPr>
          <w:b w:val="0"/>
          <w:sz w:val="24"/>
          <w:szCs w:val="24"/>
        </w:rPr>
        <w:t xml:space="preserve"> </w:t>
      </w:r>
      <w:r w:rsidR="0065097E" w:rsidRPr="002805C1">
        <w:rPr>
          <w:b w:val="0"/>
          <w:sz w:val="24"/>
          <w:szCs w:val="24"/>
        </w:rPr>
        <w:t>figli</w:t>
      </w:r>
      <w:r w:rsidR="00C75B5F" w:rsidRPr="002805C1">
        <w:rPr>
          <w:b w:val="0"/>
          <w:sz w:val="24"/>
          <w:szCs w:val="24"/>
        </w:rPr>
        <w:t>o</w:t>
      </w:r>
      <w:r w:rsidR="002805C1">
        <w:rPr>
          <w:b w:val="0"/>
          <w:sz w:val="24"/>
          <w:szCs w:val="24"/>
        </w:rPr>
        <w:t xml:space="preserve"> </w:t>
      </w:r>
      <w:r w:rsidR="0065097E" w:rsidRPr="002805C1">
        <w:rPr>
          <w:sz w:val="24"/>
          <w:szCs w:val="24"/>
        </w:rPr>
        <w:t xml:space="preserve">________________________________________ </w:t>
      </w:r>
      <w:r w:rsidR="0065097E" w:rsidRPr="002805C1">
        <w:rPr>
          <w:b w:val="0"/>
          <w:bCs w:val="0"/>
          <w:sz w:val="24"/>
          <w:szCs w:val="24"/>
        </w:rPr>
        <w:t>nato a</w:t>
      </w:r>
      <w:r w:rsidR="0065097E" w:rsidRPr="002805C1">
        <w:rPr>
          <w:sz w:val="24"/>
          <w:szCs w:val="24"/>
        </w:rPr>
        <w:t xml:space="preserve"> _____________________</w:t>
      </w:r>
      <w:r w:rsidR="00FE7ED7" w:rsidRPr="002805C1">
        <w:rPr>
          <w:sz w:val="24"/>
          <w:szCs w:val="24"/>
        </w:rPr>
        <w:t xml:space="preserve"> </w:t>
      </w:r>
      <w:r w:rsidR="00FE7ED7" w:rsidRPr="002805C1">
        <w:rPr>
          <w:b w:val="0"/>
          <w:bCs w:val="0"/>
          <w:sz w:val="24"/>
          <w:szCs w:val="24"/>
        </w:rPr>
        <w:t>Prov. (______)</w:t>
      </w:r>
      <w:r w:rsidR="0065097E" w:rsidRPr="002805C1">
        <w:rPr>
          <w:sz w:val="24"/>
          <w:szCs w:val="24"/>
        </w:rPr>
        <w:t xml:space="preserve"> </w:t>
      </w:r>
      <w:r w:rsidR="002805C1">
        <w:rPr>
          <w:b w:val="0"/>
          <w:sz w:val="24"/>
          <w:szCs w:val="24"/>
        </w:rPr>
        <w:t xml:space="preserve"> </w:t>
      </w:r>
      <w:r w:rsidR="0065097E" w:rsidRPr="002805C1">
        <w:rPr>
          <w:b w:val="0"/>
          <w:sz w:val="24"/>
          <w:szCs w:val="24"/>
        </w:rPr>
        <w:t>il ________________</w:t>
      </w:r>
      <w:r w:rsidR="00FE7ED7" w:rsidRPr="002805C1">
        <w:rPr>
          <w:b w:val="0"/>
          <w:sz w:val="24"/>
          <w:szCs w:val="24"/>
        </w:rPr>
        <w:t>_____</w:t>
      </w:r>
      <w:r w:rsidR="0065097E" w:rsidRPr="002805C1">
        <w:rPr>
          <w:b w:val="0"/>
          <w:sz w:val="24"/>
          <w:szCs w:val="24"/>
        </w:rPr>
        <w:t xml:space="preserve">  </w:t>
      </w:r>
      <w:r w:rsidR="00DB0B43" w:rsidRPr="002805C1">
        <w:rPr>
          <w:b w:val="0"/>
          <w:sz w:val="24"/>
          <w:szCs w:val="24"/>
        </w:rPr>
        <w:t xml:space="preserve"> </w:t>
      </w:r>
      <w:r w:rsidR="0065097E" w:rsidRPr="002805C1">
        <w:rPr>
          <w:b w:val="0"/>
          <w:sz w:val="24"/>
          <w:szCs w:val="24"/>
        </w:rPr>
        <w:t>C</w:t>
      </w:r>
      <w:r w:rsidR="00FE7ED7" w:rsidRPr="002805C1">
        <w:rPr>
          <w:b w:val="0"/>
          <w:sz w:val="24"/>
          <w:szCs w:val="24"/>
        </w:rPr>
        <w:t>.</w:t>
      </w:r>
      <w:r w:rsidR="0065097E" w:rsidRPr="002805C1">
        <w:rPr>
          <w:b w:val="0"/>
          <w:sz w:val="24"/>
          <w:szCs w:val="24"/>
        </w:rPr>
        <w:t>F</w:t>
      </w:r>
      <w:r w:rsidR="00FE7ED7" w:rsidRPr="002805C1">
        <w:rPr>
          <w:b w:val="0"/>
          <w:sz w:val="24"/>
          <w:szCs w:val="24"/>
        </w:rPr>
        <w:t>.</w:t>
      </w:r>
      <w:r w:rsidR="0065097E" w:rsidRPr="002805C1">
        <w:rPr>
          <w:b w:val="0"/>
          <w:sz w:val="24"/>
          <w:szCs w:val="24"/>
        </w:rPr>
        <w:t xml:space="preserve"> _______________________________________ per l’anno scolastico 2026/2027, frequentante la classe_______________</w:t>
      </w:r>
      <w:r w:rsidR="00FE7ED7" w:rsidRPr="002805C1">
        <w:rPr>
          <w:b w:val="0"/>
          <w:sz w:val="24"/>
          <w:szCs w:val="24"/>
        </w:rPr>
        <w:t>___</w:t>
      </w:r>
      <w:r w:rsidR="0065097E" w:rsidRPr="002805C1">
        <w:rPr>
          <w:b w:val="0"/>
          <w:sz w:val="24"/>
          <w:szCs w:val="24"/>
        </w:rPr>
        <w:t xml:space="preserve"> della </w:t>
      </w:r>
      <w:r w:rsidR="00C75B5F" w:rsidRPr="002805C1">
        <w:rPr>
          <w:b w:val="0"/>
          <w:sz w:val="24"/>
          <w:szCs w:val="24"/>
        </w:rPr>
        <w:t>Scuola ______________________</w:t>
      </w:r>
      <w:r w:rsidR="00FE7ED7" w:rsidRPr="002805C1">
        <w:rPr>
          <w:b w:val="0"/>
          <w:sz w:val="24"/>
          <w:szCs w:val="24"/>
        </w:rPr>
        <w:t>______</w:t>
      </w:r>
      <w:r w:rsidR="00C75B5F" w:rsidRPr="002805C1">
        <w:rPr>
          <w:b w:val="0"/>
          <w:sz w:val="24"/>
          <w:szCs w:val="24"/>
        </w:rPr>
        <w:t xml:space="preserve"> (indicare se Scuola Primaria o Sc</w:t>
      </w:r>
      <w:r w:rsidR="008515F7" w:rsidRPr="002805C1">
        <w:rPr>
          <w:b w:val="0"/>
          <w:sz w:val="24"/>
          <w:szCs w:val="24"/>
        </w:rPr>
        <w:t>u</w:t>
      </w:r>
      <w:r w:rsidR="00C75B5F" w:rsidRPr="002805C1">
        <w:rPr>
          <w:b w:val="0"/>
          <w:sz w:val="24"/>
          <w:szCs w:val="24"/>
        </w:rPr>
        <w:t>ola dell’Infanzia) di Bari Sardo</w:t>
      </w:r>
      <w:r w:rsidR="0065097E" w:rsidRPr="002805C1">
        <w:rPr>
          <w:b w:val="0"/>
          <w:sz w:val="24"/>
          <w:szCs w:val="24"/>
        </w:rPr>
        <w:t>.</w:t>
      </w:r>
    </w:p>
    <w:p w14:paraId="2C37FEF6" w14:textId="2E29EFD0" w:rsidR="002C35D8" w:rsidRPr="002805C1" w:rsidRDefault="0065097E" w:rsidP="002805C1">
      <w:pPr>
        <w:pStyle w:val="Titolo1"/>
        <w:ind w:left="432" w:hanging="432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2805C1">
        <w:rPr>
          <w:rFonts w:ascii="Times New Roman" w:hAnsi="Times New Roman" w:cs="Times New Roman"/>
          <w:iCs/>
          <w:color w:val="auto"/>
          <w:sz w:val="24"/>
          <w:szCs w:val="24"/>
        </w:rPr>
        <w:t>DICHIARA</w:t>
      </w:r>
      <w:r w:rsidR="00EA7ECD" w:rsidRPr="002805C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NO </w:t>
      </w:r>
    </w:p>
    <w:p w14:paraId="7B3CF9E8" w14:textId="7BF1D585" w:rsidR="00E71F31" w:rsidRPr="002805C1" w:rsidRDefault="0065097E" w:rsidP="00562B55">
      <w:pPr>
        <w:autoSpaceDE w:val="0"/>
        <w:autoSpaceDN w:val="0"/>
        <w:adjustRightInd w:val="0"/>
        <w:spacing w:line="276" w:lineRule="auto"/>
        <w:jc w:val="both"/>
        <w:rPr>
          <w:b w:val="0"/>
          <w:sz w:val="24"/>
          <w:szCs w:val="24"/>
        </w:rPr>
      </w:pPr>
      <w:r w:rsidRPr="002805C1">
        <w:rPr>
          <w:b w:val="0"/>
          <w:sz w:val="24"/>
          <w:szCs w:val="24"/>
        </w:rPr>
        <w:t xml:space="preserve">A tal fine, sotto la propria responsabilità, ai sensi dell’articolo 46 (dichiarazione sostitutiva di certificazione) e dell’articolo 47 (dichiarazione sostitutiva di atto di notorietà) del DPR 445/200 </w:t>
      </w:r>
      <w:bookmarkStart w:id="2" w:name="_Hlk200538793"/>
      <w:r w:rsidRPr="002805C1">
        <w:rPr>
          <w:b w:val="0"/>
          <w:sz w:val="24"/>
          <w:szCs w:val="24"/>
        </w:rPr>
        <w:t xml:space="preserve">e ss.mm.ii. </w:t>
      </w:r>
      <w:bookmarkEnd w:id="2"/>
      <w:r w:rsidRPr="002805C1">
        <w:rPr>
          <w:b w:val="0"/>
          <w:sz w:val="24"/>
          <w:szCs w:val="24"/>
        </w:rPr>
        <w:t>e consapevole delle sanzioni penali previste in caso di dichiarazioni non veritiere relative a dichiarazioni contenute nella presente richiesta e della conseguente decadenza dai benefici (artt.75 e 76 del D.P.R. 445 del 28 dicembre 2000 e ss.mm.ii.)</w:t>
      </w:r>
    </w:p>
    <w:p w14:paraId="6D4C319D" w14:textId="77777777" w:rsidR="0065097E" w:rsidRPr="002805C1" w:rsidRDefault="0065097E" w:rsidP="0065097E">
      <w:pPr>
        <w:pStyle w:val="Corpotesto"/>
        <w:widowControl w:val="0"/>
        <w:numPr>
          <w:ilvl w:val="0"/>
          <w:numId w:val="2"/>
        </w:numPr>
        <w:autoSpaceDE w:val="0"/>
        <w:autoSpaceDN w:val="0"/>
        <w:jc w:val="both"/>
      </w:pPr>
      <w:r w:rsidRPr="002805C1">
        <w:t>di esercitare la responsabilità genitoriale e/o la tutela legale del minore;</w:t>
      </w:r>
    </w:p>
    <w:p w14:paraId="1F184973" w14:textId="03518F79" w:rsidR="00E71F31" w:rsidRPr="002805C1" w:rsidRDefault="00E71F31" w:rsidP="00EA7ECD">
      <w:pPr>
        <w:pStyle w:val="Corpotesto"/>
        <w:widowControl w:val="0"/>
        <w:numPr>
          <w:ilvl w:val="0"/>
          <w:numId w:val="2"/>
        </w:numPr>
        <w:autoSpaceDE w:val="0"/>
        <w:autoSpaceDN w:val="0"/>
        <w:spacing w:line="240" w:lineRule="auto"/>
        <w:ind w:hanging="357"/>
        <w:contextualSpacing/>
        <w:jc w:val="both"/>
      </w:pPr>
      <w:r w:rsidRPr="002805C1">
        <w:t>di avere necessità del servizio di accoglienza prescolastica</w:t>
      </w:r>
      <w:r w:rsidR="00EA7ECD" w:rsidRPr="002805C1">
        <w:t>:</w:t>
      </w:r>
    </w:p>
    <w:p w14:paraId="09719430" w14:textId="6394152D" w:rsidR="00EA7ECD" w:rsidRPr="002805C1" w:rsidRDefault="00EA7ECD" w:rsidP="00EA7ECD">
      <w:pPr>
        <w:pStyle w:val="Corpotesto"/>
        <w:widowControl w:val="0"/>
        <w:numPr>
          <w:ilvl w:val="1"/>
          <w:numId w:val="2"/>
        </w:numPr>
        <w:autoSpaceDE w:val="0"/>
        <w:autoSpaceDN w:val="0"/>
        <w:spacing w:line="240" w:lineRule="auto"/>
        <w:ind w:hanging="357"/>
        <w:contextualSpacing/>
        <w:jc w:val="both"/>
      </w:pPr>
      <w:r w:rsidRPr="002805C1">
        <w:rPr>
          <w:rFonts w:eastAsia="Times New Roman"/>
          <w:lang w:eastAsia="zh-CN"/>
        </w:rPr>
        <w:t>Scuola dell’Infanzia</w:t>
      </w:r>
      <w:r w:rsidR="002805C1" w:rsidRPr="002805C1">
        <w:rPr>
          <w:rFonts w:eastAsia="Times New Roman"/>
          <w:lang w:eastAsia="zh-CN"/>
        </w:rPr>
        <w:t xml:space="preserve"> </w:t>
      </w:r>
    </w:p>
    <w:p w14:paraId="0C7B6989" w14:textId="00997138" w:rsidR="008515F7" w:rsidRPr="002805C1" w:rsidRDefault="00EA7ECD" w:rsidP="008515F7">
      <w:pPr>
        <w:pStyle w:val="Paragrafoelenco"/>
        <w:numPr>
          <w:ilvl w:val="1"/>
          <w:numId w:val="2"/>
        </w:numPr>
        <w:ind w:hanging="357"/>
        <w:contextualSpacing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2805C1">
        <w:rPr>
          <w:rFonts w:ascii="Times New Roman" w:eastAsiaTheme="minorEastAsia" w:hAnsi="Times New Roman" w:cs="Times New Roman"/>
          <w:sz w:val="24"/>
          <w:szCs w:val="24"/>
          <w:lang w:bidi="ar-SA"/>
        </w:rPr>
        <w:t>Scuola Primaria</w:t>
      </w:r>
    </w:p>
    <w:p w14:paraId="78FF5A74" w14:textId="2D52AA21" w:rsidR="00EA7ECD" w:rsidRPr="002805C1" w:rsidRDefault="00E71F31" w:rsidP="00EA7ECD">
      <w:pPr>
        <w:pStyle w:val="Corpotesto"/>
        <w:widowControl w:val="0"/>
        <w:numPr>
          <w:ilvl w:val="0"/>
          <w:numId w:val="2"/>
        </w:numPr>
        <w:autoSpaceDE w:val="0"/>
        <w:autoSpaceDN w:val="0"/>
        <w:spacing w:line="240" w:lineRule="auto"/>
        <w:ind w:hanging="357"/>
        <w:contextualSpacing/>
        <w:jc w:val="both"/>
      </w:pPr>
      <w:r w:rsidRPr="002805C1">
        <w:t>di avere necessità del servizio di accoglienza postscolastica</w:t>
      </w:r>
      <w:r w:rsidR="00EA7ECD" w:rsidRPr="002805C1">
        <w:t>:</w:t>
      </w:r>
    </w:p>
    <w:p w14:paraId="059C8D4F" w14:textId="64806641" w:rsidR="00EA7ECD" w:rsidRPr="002805C1" w:rsidRDefault="00EA7ECD" w:rsidP="00DA3F9F">
      <w:pPr>
        <w:pStyle w:val="Paragrafoelenco"/>
        <w:numPr>
          <w:ilvl w:val="1"/>
          <w:numId w:val="2"/>
        </w:numPr>
        <w:ind w:hanging="357"/>
        <w:contextualSpacing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2805C1">
        <w:rPr>
          <w:rFonts w:ascii="Times New Roman" w:eastAsiaTheme="minorEastAsia" w:hAnsi="Times New Roman" w:cs="Times New Roman"/>
          <w:sz w:val="24"/>
          <w:szCs w:val="24"/>
          <w:lang w:bidi="ar-SA"/>
        </w:rPr>
        <w:t>Scuola Primaria</w:t>
      </w:r>
    </w:p>
    <w:p w14:paraId="0C9721CC" w14:textId="77777777" w:rsidR="00DA3F9F" w:rsidRPr="002805C1" w:rsidRDefault="00DA3F9F" w:rsidP="00DA3F9F">
      <w:pPr>
        <w:pStyle w:val="Paragrafoelenco"/>
        <w:ind w:left="1440" w:firstLine="0"/>
        <w:contextualSpacing/>
        <w:rPr>
          <w:rFonts w:ascii="Times New Roman" w:eastAsiaTheme="minorEastAsia" w:hAnsi="Times New Roman" w:cs="Times New Roman"/>
          <w:sz w:val="24"/>
          <w:szCs w:val="24"/>
          <w:lang w:bidi="ar-SA"/>
        </w:rPr>
      </w:pPr>
    </w:p>
    <w:p w14:paraId="5116D57C" w14:textId="7211699E" w:rsidR="00562B55" w:rsidRPr="002805C1" w:rsidRDefault="00FE7ED7" w:rsidP="00562B55">
      <w:pPr>
        <w:pStyle w:val="Corpotesto"/>
        <w:widowControl w:val="0"/>
        <w:numPr>
          <w:ilvl w:val="0"/>
          <w:numId w:val="15"/>
        </w:numPr>
        <w:autoSpaceDE w:val="0"/>
        <w:autoSpaceDN w:val="0"/>
        <w:ind w:left="284" w:hanging="284"/>
        <w:jc w:val="both"/>
        <w:rPr>
          <w:bCs/>
        </w:rPr>
      </w:pPr>
      <w:r w:rsidRPr="002805C1">
        <w:rPr>
          <w:bCs/>
        </w:rPr>
        <w:t>c</w:t>
      </w:r>
      <w:r w:rsidR="00562B55" w:rsidRPr="002805C1">
        <w:rPr>
          <w:bCs/>
        </w:rPr>
        <w:t>he il nucleo familiare è così composto: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2693"/>
        <w:gridCol w:w="3402"/>
      </w:tblGrid>
      <w:tr w:rsidR="00EA7ECD" w:rsidRPr="002805C1" w14:paraId="15DDBAE4" w14:textId="77777777" w:rsidTr="00EA7ECD">
        <w:trPr>
          <w:trHeight w:val="293"/>
        </w:trPr>
        <w:tc>
          <w:tcPr>
            <w:tcW w:w="3256" w:type="dxa"/>
          </w:tcPr>
          <w:p w14:paraId="7408E191" w14:textId="77777777" w:rsidR="00EA7ECD" w:rsidRPr="002805C1" w:rsidRDefault="00EA7ECD" w:rsidP="004D698E">
            <w:pPr>
              <w:tabs>
                <w:tab w:val="left" w:pos="284"/>
              </w:tabs>
              <w:jc w:val="center"/>
              <w:rPr>
                <w:b w:val="0"/>
                <w:sz w:val="24"/>
                <w:szCs w:val="24"/>
              </w:rPr>
            </w:pPr>
            <w:r w:rsidRPr="002805C1">
              <w:rPr>
                <w:b w:val="0"/>
                <w:sz w:val="24"/>
                <w:szCs w:val="24"/>
              </w:rPr>
              <w:t>Cognome e Nome</w:t>
            </w:r>
          </w:p>
        </w:tc>
        <w:tc>
          <w:tcPr>
            <w:tcW w:w="2693" w:type="dxa"/>
          </w:tcPr>
          <w:p w14:paraId="13C26A9E" w14:textId="77777777" w:rsidR="00EA7ECD" w:rsidRPr="002805C1" w:rsidRDefault="00EA7ECD" w:rsidP="004D698E">
            <w:pPr>
              <w:tabs>
                <w:tab w:val="left" w:pos="284"/>
              </w:tabs>
              <w:jc w:val="center"/>
              <w:rPr>
                <w:b w:val="0"/>
                <w:sz w:val="24"/>
                <w:szCs w:val="24"/>
              </w:rPr>
            </w:pPr>
            <w:r w:rsidRPr="002805C1">
              <w:rPr>
                <w:b w:val="0"/>
                <w:sz w:val="24"/>
                <w:szCs w:val="24"/>
              </w:rPr>
              <w:t>Relazione parentela</w:t>
            </w:r>
          </w:p>
        </w:tc>
        <w:tc>
          <w:tcPr>
            <w:tcW w:w="3402" w:type="dxa"/>
          </w:tcPr>
          <w:p w14:paraId="2480FB74" w14:textId="77777777" w:rsidR="00EA7ECD" w:rsidRPr="002805C1" w:rsidRDefault="00EA7ECD" w:rsidP="004D698E">
            <w:pPr>
              <w:tabs>
                <w:tab w:val="left" w:pos="284"/>
              </w:tabs>
              <w:jc w:val="center"/>
              <w:rPr>
                <w:b w:val="0"/>
                <w:sz w:val="24"/>
                <w:szCs w:val="24"/>
              </w:rPr>
            </w:pPr>
            <w:r w:rsidRPr="002805C1">
              <w:rPr>
                <w:b w:val="0"/>
                <w:sz w:val="24"/>
                <w:szCs w:val="24"/>
              </w:rPr>
              <w:t>Luogo e data di nascita</w:t>
            </w:r>
          </w:p>
        </w:tc>
      </w:tr>
      <w:tr w:rsidR="00EA7ECD" w:rsidRPr="00162E3E" w14:paraId="6BAC7A96" w14:textId="77777777" w:rsidTr="00EA7ECD">
        <w:trPr>
          <w:trHeight w:val="425"/>
        </w:trPr>
        <w:tc>
          <w:tcPr>
            <w:tcW w:w="3256" w:type="dxa"/>
          </w:tcPr>
          <w:p w14:paraId="76576C7B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12E9AF9C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2A02B024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  <w:tr w:rsidR="00EA7ECD" w:rsidRPr="00162E3E" w14:paraId="7615AC4B" w14:textId="77777777" w:rsidTr="00EA7ECD">
        <w:trPr>
          <w:trHeight w:val="417"/>
        </w:trPr>
        <w:tc>
          <w:tcPr>
            <w:tcW w:w="3256" w:type="dxa"/>
          </w:tcPr>
          <w:p w14:paraId="52E7C7AC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20E40301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6653F7F5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  <w:tr w:rsidR="00EA7ECD" w:rsidRPr="00162E3E" w14:paraId="53DC6800" w14:textId="77777777" w:rsidTr="00022597">
        <w:trPr>
          <w:trHeight w:val="418"/>
        </w:trPr>
        <w:tc>
          <w:tcPr>
            <w:tcW w:w="3256" w:type="dxa"/>
          </w:tcPr>
          <w:p w14:paraId="70E3C1CD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6C8EB9B9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3A77EFE9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  <w:tr w:rsidR="00EA7ECD" w:rsidRPr="00162E3E" w14:paraId="062A4596" w14:textId="77777777" w:rsidTr="00022597">
        <w:trPr>
          <w:trHeight w:val="418"/>
        </w:trPr>
        <w:tc>
          <w:tcPr>
            <w:tcW w:w="3256" w:type="dxa"/>
          </w:tcPr>
          <w:p w14:paraId="498E9999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7EA75500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7474D9B5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  <w:tr w:rsidR="00EA7ECD" w:rsidRPr="00162E3E" w14:paraId="5861296C" w14:textId="77777777" w:rsidTr="00022597">
        <w:trPr>
          <w:trHeight w:val="396"/>
        </w:trPr>
        <w:tc>
          <w:tcPr>
            <w:tcW w:w="3256" w:type="dxa"/>
          </w:tcPr>
          <w:p w14:paraId="1EBC371A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359AAF59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0A45A714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  <w:tr w:rsidR="00EA7ECD" w:rsidRPr="00162E3E" w14:paraId="66F055B8" w14:textId="77777777" w:rsidTr="00022597">
        <w:trPr>
          <w:trHeight w:val="429"/>
        </w:trPr>
        <w:tc>
          <w:tcPr>
            <w:tcW w:w="3256" w:type="dxa"/>
          </w:tcPr>
          <w:p w14:paraId="227EEF6D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2693" w:type="dxa"/>
          </w:tcPr>
          <w:p w14:paraId="7AB3DE3E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  <w:tc>
          <w:tcPr>
            <w:tcW w:w="3402" w:type="dxa"/>
          </w:tcPr>
          <w:p w14:paraId="6161F2D2" w14:textId="77777777" w:rsidR="00EA7ECD" w:rsidRPr="00162E3E" w:rsidRDefault="00EA7ECD" w:rsidP="004D698E">
            <w:pPr>
              <w:tabs>
                <w:tab w:val="left" w:pos="284"/>
              </w:tabs>
              <w:jc w:val="both"/>
            </w:pPr>
          </w:p>
        </w:tc>
      </w:tr>
    </w:tbl>
    <w:p w14:paraId="69710D5A" w14:textId="77777777" w:rsidR="00383C4A" w:rsidRDefault="00383C4A" w:rsidP="00383C4A">
      <w:pPr>
        <w:pStyle w:val="Corpotesto"/>
        <w:widowControl w:val="0"/>
        <w:autoSpaceDE w:val="0"/>
        <w:autoSpaceDN w:val="0"/>
        <w:jc w:val="both"/>
        <w:rPr>
          <w:b/>
          <w:sz w:val="22"/>
          <w:szCs w:val="22"/>
        </w:rPr>
      </w:pPr>
    </w:p>
    <w:p w14:paraId="55A98931" w14:textId="1249D2CD" w:rsidR="00383C4A" w:rsidRPr="002805C1" w:rsidRDefault="00383C4A" w:rsidP="00E60164">
      <w:pPr>
        <w:pStyle w:val="Corpotesto"/>
        <w:widowControl w:val="0"/>
        <w:numPr>
          <w:ilvl w:val="0"/>
          <w:numId w:val="15"/>
        </w:numPr>
        <w:autoSpaceDE w:val="0"/>
        <w:autoSpaceDN w:val="0"/>
        <w:jc w:val="both"/>
        <w:rPr>
          <w:bCs/>
        </w:rPr>
      </w:pPr>
      <w:r w:rsidRPr="002805C1">
        <w:rPr>
          <w:bCs/>
        </w:rPr>
        <w:t>Che il nucleo familiare è monogenitoriale e il genitore svolge attività lavorativa con orari incompatibili con l’ordinario ingresso e uscita scolastici.</w:t>
      </w:r>
    </w:p>
    <w:p w14:paraId="5C1A6CC1" w14:textId="71868A99" w:rsidR="00022597" w:rsidRPr="00DA3F9F" w:rsidRDefault="00383C4A" w:rsidP="00022597">
      <w:pPr>
        <w:pStyle w:val="Corpotesto"/>
        <w:widowControl w:val="0"/>
        <w:numPr>
          <w:ilvl w:val="0"/>
          <w:numId w:val="15"/>
        </w:numPr>
        <w:autoSpaceDE w:val="0"/>
        <w:autoSpaceDN w:val="0"/>
        <w:jc w:val="both"/>
        <w:rPr>
          <w:b/>
          <w:sz w:val="22"/>
          <w:szCs w:val="22"/>
        </w:rPr>
      </w:pPr>
      <w:r>
        <w:t xml:space="preserve"> </w:t>
      </w:r>
      <w:r w:rsidR="002C35D8" w:rsidRPr="00383C4A">
        <w:t xml:space="preserve">Informazioni sulla </w:t>
      </w:r>
      <w:r w:rsidR="00FE7ED7" w:rsidRPr="00383C4A">
        <w:t>s</w:t>
      </w:r>
      <w:r w:rsidR="002C35D8" w:rsidRPr="00383C4A">
        <w:t xml:space="preserve">ituazione </w:t>
      </w:r>
      <w:r w:rsidR="00FE7ED7" w:rsidRPr="00383C4A">
        <w:t>l</w:t>
      </w:r>
      <w:r w:rsidR="002C35D8" w:rsidRPr="00383C4A">
        <w:t>avorativa:</w:t>
      </w:r>
    </w:p>
    <w:p w14:paraId="6EA0FE10" w14:textId="0041B383" w:rsidR="000815AD" w:rsidRDefault="00FE7ED7" w:rsidP="00022597">
      <w:p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L</w:t>
      </w:r>
      <w:r w:rsidR="00022597" w:rsidRPr="00022597">
        <w:rPr>
          <w:b w:val="0"/>
          <w:bCs w:val="0"/>
        </w:rPr>
        <w:t>a sottoscritta: ________________________________ nata a _________________ il __________ residente a ______________ via________________________ n. _____ CF_______________________</w:t>
      </w:r>
      <w:r w:rsidR="00022597">
        <w:rPr>
          <w:b w:val="0"/>
          <w:bCs w:val="0"/>
        </w:rPr>
        <w:t xml:space="preserve"> in qualità di madre dichiara di</w:t>
      </w:r>
      <w:r w:rsidR="000815AD">
        <w:rPr>
          <w:b w:val="0"/>
          <w:bCs w:val="0"/>
        </w:rPr>
        <w:t>:</w:t>
      </w:r>
    </w:p>
    <w:p w14:paraId="2643C0CD" w14:textId="313F9B88" w:rsidR="00EA7ECD" w:rsidRDefault="000815AD" w:rsidP="00022597">
      <w:p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sym w:font="Symbol" w:char="F07F"/>
      </w:r>
      <w:r w:rsidR="00022597">
        <w:rPr>
          <w:b w:val="0"/>
          <w:bCs w:val="0"/>
        </w:rPr>
        <w:t xml:space="preserve"> </w:t>
      </w:r>
      <w:r w:rsidR="00022597" w:rsidRPr="00022597">
        <w:rPr>
          <w:b w:val="0"/>
          <w:bCs w:val="0"/>
        </w:rPr>
        <w:t>essere lavoratrice, con sede lavorativa in</w:t>
      </w:r>
      <w:r w:rsidR="00022597">
        <w:rPr>
          <w:b w:val="0"/>
          <w:bCs w:val="0"/>
        </w:rPr>
        <w:t xml:space="preserve"> </w:t>
      </w:r>
      <w:r w:rsidR="00022597" w:rsidRPr="00022597">
        <w:rPr>
          <w:b w:val="0"/>
          <w:bCs w:val="0"/>
        </w:rPr>
        <w:t>____________________________ e orario di lavoro dalle ______ alle ______</w:t>
      </w:r>
      <w:r w:rsidR="00022597">
        <w:rPr>
          <w:b w:val="0"/>
          <w:bCs w:val="0"/>
        </w:rPr>
        <w:t>;</w:t>
      </w:r>
    </w:p>
    <w:p w14:paraId="1ACC351D" w14:textId="6F73FC1B" w:rsidR="000815AD" w:rsidRPr="00022597" w:rsidRDefault="000815AD" w:rsidP="00022597">
      <w:pPr>
        <w:spacing w:line="360" w:lineRule="auto"/>
        <w:jc w:val="both"/>
        <w:rPr>
          <w:b w:val="0"/>
          <w:bCs w:val="0"/>
        </w:rPr>
      </w:pPr>
      <w:r w:rsidRPr="000815AD">
        <w:rPr>
          <w:b w:val="0"/>
          <w:bCs w:val="0"/>
        </w:rPr>
        <w:sym w:font="Symbol" w:char="F07F"/>
      </w:r>
      <w:r w:rsidRPr="000815AD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non </w:t>
      </w:r>
      <w:r w:rsidRPr="000815AD">
        <w:rPr>
          <w:b w:val="0"/>
          <w:bCs w:val="0"/>
        </w:rPr>
        <w:t>essere lavoratrice</w:t>
      </w:r>
      <w:r>
        <w:rPr>
          <w:b w:val="0"/>
          <w:bCs w:val="0"/>
        </w:rPr>
        <w:t>.</w:t>
      </w:r>
    </w:p>
    <w:p w14:paraId="41317CBE" w14:textId="77777777" w:rsidR="00EA7ECD" w:rsidRDefault="00EA7ECD" w:rsidP="00EA7ECD"/>
    <w:p w14:paraId="1CFE7577" w14:textId="41DC05D8" w:rsidR="000815AD" w:rsidRDefault="00022597" w:rsidP="00022597">
      <w:pPr>
        <w:spacing w:line="360" w:lineRule="auto"/>
        <w:rPr>
          <w:b w:val="0"/>
          <w:bCs w:val="0"/>
        </w:rPr>
      </w:pPr>
      <w:r w:rsidRPr="00022597">
        <w:rPr>
          <w:b w:val="0"/>
          <w:bCs w:val="0"/>
        </w:rPr>
        <w:t xml:space="preserve">Il sottoscritto: ________________________________ nato a _________________ il __________ residente a ______________ via________________________ n. _____ CF_______________________ in qualità di </w:t>
      </w:r>
      <w:r>
        <w:rPr>
          <w:b w:val="0"/>
          <w:bCs w:val="0"/>
        </w:rPr>
        <w:t>padre</w:t>
      </w:r>
      <w:r w:rsidRPr="00022597">
        <w:rPr>
          <w:b w:val="0"/>
          <w:bCs w:val="0"/>
        </w:rPr>
        <w:t xml:space="preserve"> dichiara di</w:t>
      </w:r>
      <w:r w:rsidR="002805C1">
        <w:rPr>
          <w:b w:val="0"/>
          <w:bCs w:val="0"/>
        </w:rPr>
        <w:t>:</w:t>
      </w:r>
    </w:p>
    <w:p w14:paraId="3FB29BF7" w14:textId="68ED1D1C" w:rsidR="00022597" w:rsidRPr="00022597" w:rsidRDefault="000815AD" w:rsidP="00022597">
      <w:pPr>
        <w:spacing w:line="360" w:lineRule="auto"/>
        <w:rPr>
          <w:b w:val="0"/>
          <w:bCs w:val="0"/>
        </w:rPr>
      </w:pPr>
      <w:r>
        <w:rPr>
          <w:b w:val="0"/>
          <w:bCs w:val="0"/>
        </w:rPr>
        <w:sym w:font="Symbol" w:char="F07F"/>
      </w:r>
      <w:r w:rsidR="00022597" w:rsidRPr="00022597">
        <w:rPr>
          <w:b w:val="0"/>
          <w:bCs w:val="0"/>
        </w:rPr>
        <w:t xml:space="preserve"> essere lavorat</w:t>
      </w:r>
      <w:r w:rsidR="00022597">
        <w:rPr>
          <w:b w:val="0"/>
          <w:bCs w:val="0"/>
        </w:rPr>
        <w:t>ore</w:t>
      </w:r>
      <w:r w:rsidR="00022597" w:rsidRPr="00022597">
        <w:rPr>
          <w:b w:val="0"/>
          <w:bCs w:val="0"/>
        </w:rPr>
        <w:t>, con sede lavorativa in ____________________________ e orario di lavoro dalle ______ alle ______;</w:t>
      </w:r>
    </w:p>
    <w:p w14:paraId="5997A0E0" w14:textId="42DE5EAF" w:rsidR="00EA7ECD" w:rsidRPr="000815AD" w:rsidRDefault="000815AD" w:rsidP="00EA7ECD">
      <w:pPr>
        <w:rPr>
          <w:b w:val="0"/>
          <w:bCs w:val="0"/>
        </w:rPr>
      </w:pPr>
      <w:r w:rsidRPr="000815AD">
        <w:rPr>
          <w:b w:val="0"/>
          <w:bCs w:val="0"/>
        </w:rPr>
        <w:sym w:font="Symbol" w:char="F07F"/>
      </w:r>
      <w:r w:rsidRPr="000815AD">
        <w:rPr>
          <w:b w:val="0"/>
          <w:bCs w:val="0"/>
        </w:rPr>
        <w:t xml:space="preserve"> non essere lavorat</w:t>
      </w:r>
      <w:r>
        <w:rPr>
          <w:b w:val="0"/>
          <w:bCs w:val="0"/>
        </w:rPr>
        <w:t>ore.</w:t>
      </w:r>
    </w:p>
    <w:p w14:paraId="053AE9FF" w14:textId="77777777" w:rsidR="002C35D8" w:rsidRPr="00162E3E" w:rsidRDefault="002C35D8" w:rsidP="002C35D8">
      <w:pPr>
        <w:pStyle w:val="Paragrafoelenco"/>
        <w:ind w:left="720" w:firstLine="0"/>
        <w:rPr>
          <w:rFonts w:ascii="Times New Roman" w:hAnsi="Times New Roman" w:cs="Times New Roman"/>
        </w:rPr>
      </w:pPr>
      <w:r w:rsidRPr="00162E3E">
        <w:rPr>
          <w:rFonts w:ascii="Times New Roman" w:hAnsi="Times New Roman" w:cs="Times New Roman"/>
        </w:rPr>
        <w:t xml:space="preserve"> </w:t>
      </w:r>
    </w:p>
    <w:p w14:paraId="2D7231AB" w14:textId="77777777" w:rsidR="00562B55" w:rsidRPr="00162E3E" w:rsidRDefault="00562B55" w:rsidP="002C35D8">
      <w:pPr>
        <w:rPr>
          <w:i/>
          <w:iCs/>
        </w:rPr>
      </w:pPr>
    </w:p>
    <w:p w14:paraId="10E8471D" w14:textId="00464EA5" w:rsidR="00ED7B10" w:rsidRPr="002805C1" w:rsidRDefault="00ED7B10" w:rsidP="00ED7B10">
      <w:pPr>
        <w:spacing w:line="360" w:lineRule="auto"/>
        <w:ind w:left="284" w:hanging="284"/>
        <w:jc w:val="both"/>
        <w:rPr>
          <w:sz w:val="24"/>
          <w:szCs w:val="24"/>
        </w:rPr>
      </w:pPr>
      <w:r w:rsidRPr="002805C1">
        <w:rPr>
          <w:sz w:val="24"/>
          <w:szCs w:val="24"/>
        </w:rPr>
        <w:t>I sottoscritt</w:t>
      </w:r>
      <w:r w:rsidR="000815AD" w:rsidRPr="002805C1">
        <w:rPr>
          <w:sz w:val="24"/>
          <w:szCs w:val="24"/>
        </w:rPr>
        <w:t>i</w:t>
      </w:r>
      <w:r w:rsidRPr="002805C1">
        <w:rPr>
          <w:sz w:val="24"/>
          <w:szCs w:val="24"/>
        </w:rPr>
        <w:t xml:space="preserve"> dichiara</w:t>
      </w:r>
      <w:r w:rsidR="000815AD" w:rsidRPr="002805C1">
        <w:rPr>
          <w:sz w:val="24"/>
          <w:szCs w:val="24"/>
        </w:rPr>
        <w:t>no</w:t>
      </w:r>
      <w:r w:rsidRPr="002805C1">
        <w:rPr>
          <w:sz w:val="24"/>
          <w:szCs w:val="24"/>
        </w:rPr>
        <w:t xml:space="preserve"> inoltre:</w:t>
      </w:r>
    </w:p>
    <w:p w14:paraId="39FCDCC8" w14:textId="464AD81B" w:rsidR="00562B55" w:rsidRPr="002805C1" w:rsidRDefault="00ED7B10" w:rsidP="00ED7B10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2805C1">
        <w:rPr>
          <w:rFonts w:ascii="Times New Roman" w:hAnsi="Times New Roman" w:cs="Times New Roman"/>
          <w:sz w:val="24"/>
          <w:szCs w:val="24"/>
        </w:rPr>
        <w:t xml:space="preserve">di </w:t>
      </w:r>
      <w:r w:rsidR="00203A10" w:rsidRPr="002805C1">
        <w:rPr>
          <w:rFonts w:ascii="Times New Roman" w:hAnsi="Times New Roman" w:cs="Times New Roman"/>
          <w:sz w:val="24"/>
          <w:szCs w:val="24"/>
        </w:rPr>
        <w:t xml:space="preserve">impegnarsi a </w:t>
      </w:r>
      <w:r w:rsidRPr="002805C1">
        <w:rPr>
          <w:rFonts w:ascii="Times New Roman" w:hAnsi="Times New Roman" w:cs="Times New Roman"/>
          <w:sz w:val="24"/>
          <w:szCs w:val="24"/>
        </w:rPr>
        <w:t xml:space="preserve">comunicare qualsiasi variazione dovesse intervenire nella situazione certificata entro </w:t>
      </w:r>
      <w:r w:rsidR="00DA3F9F" w:rsidRPr="002805C1">
        <w:rPr>
          <w:rFonts w:ascii="Times New Roman" w:hAnsi="Times New Roman" w:cs="Times New Roman"/>
          <w:sz w:val="24"/>
          <w:szCs w:val="24"/>
        </w:rPr>
        <w:t>10</w:t>
      </w:r>
      <w:r w:rsidRPr="002805C1">
        <w:rPr>
          <w:rFonts w:ascii="Times New Roman" w:hAnsi="Times New Roman" w:cs="Times New Roman"/>
          <w:sz w:val="24"/>
          <w:szCs w:val="24"/>
        </w:rPr>
        <w:t xml:space="preserve"> giorni dall’avvenuto cambiamento</w:t>
      </w:r>
      <w:r w:rsidR="00203A10" w:rsidRPr="002805C1">
        <w:rPr>
          <w:rFonts w:ascii="Times New Roman" w:hAnsi="Times New Roman" w:cs="Times New Roman"/>
          <w:sz w:val="24"/>
          <w:szCs w:val="24"/>
        </w:rPr>
        <w:t>.</w:t>
      </w:r>
    </w:p>
    <w:p w14:paraId="0B3E79E5" w14:textId="77777777" w:rsidR="00C75B5F" w:rsidRPr="002805C1" w:rsidRDefault="00C75B5F" w:rsidP="00C75B5F">
      <w:pPr>
        <w:rPr>
          <w:i/>
          <w:iCs/>
          <w:sz w:val="24"/>
          <w:szCs w:val="24"/>
        </w:rPr>
      </w:pPr>
    </w:p>
    <w:p w14:paraId="34AEB5CE" w14:textId="38B6F5FB" w:rsidR="00ED7B10" w:rsidRPr="002805C1" w:rsidRDefault="00ED7B10" w:rsidP="008515F7">
      <w:pPr>
        <w:pStyle w:val="Sottotitolo"/>
        <w:rPr>
          <w:rFonts w:ascii="Times New Roman" w:hAnsi="Times New Roman" w:cs="Times New Roman"/>
          <w:b/>
        </w:rPr>
      </w:pPr>
      <w:r w:rsidRPr="002805C1">
        <w:rPr>
          <w:rFonts w:ascii="Times New Roman" w:hAnsi="Times New Roman" w:cs="Times New Roman"/>
          <w:b/>
        </w:rPr>
        <w:t>AUTORIZZ</w:t>
      </w:r>
      <w:r w:rsidR="000815AD" w:rsidRPr="002805C1">
        <w:rPr>
          <w:rFonts w:ascii="Times New Roman" w:hAnsi="Times New Roman" w:cs="Times New Roman"/>
          <w:b/>
        </w:rPr>
        <w:t>ANO</w:t>
      </w:r>
    </w:p>
    <w:p w14:paraId="2D816ED0" w14:textId="77777777" w:rsidR="00ED7B10" w:rsidRPr="002805C1" w:rsidRDefault="00ED7B10" w:rsidP="00ED7B10">
      <w:pPr>
        <w:tabs>
          <w:tab w:val="left" w:pos="426"/>
        </w:tabs>
        <w:adjustRightInd w:val="0"/>
        <w:jc w:val="both"/>
        <w:rPr>
          <w:b w:val="0"/>
          <w:sz w:val="24"/>
          <w:szCs w:val="24"/>
        </w:rPr>
      </w:pPr>
      <w:r w:rsidRPr="002805C1">
        <w:rPr>
          <w:b w:val="0"/>
          <w:sz w:val="24"/>
          <w:szCs w:val="24"/>
        </w:rPr>
        <w:t>Il trattamento dei dati personali ai sensi del Regolamento europeo per la protezione dei dati n. 679/2016.</w:t>
      </w:r>
    </w:p>
    <w:p w14:paraId="5984E645" w14:textId="77777777" w:rsidR="00562B55" w:rsidRPr="002805C1" w:rsidRDefault="00562B55" w:rsidP="002C35D8">
      <w:pPr>
        <w:rPr>
          <w:i/>
          <w:iCs/>
          <w:sz w:val="24"/>
          <w:szCs w:val="24"/>
        </w:rPr>
      </w:pPr>
    </w:p>
    <w:p w14:paraId="4138A10A" w14:textId="77777777" w:rsidR="000815AD" w:rsidRPr="002805C1" w:rsidRDefault="000815AD" w:rsidP="00203A10">
      <w:pPr>
        <w:rPr>
          <w:b w:val="0"/>
          <w:i/>
          <w:iCs/>
          <w:sz w:val="24"/>
          <w:szCs w:val="24"/>
        </w:rPr>
      </w:pPr>
    </w:p>
    <w:p w14:paraId="35A735EE" w14:textId="77777777" w:rsidR="000815AD" w:rsidRPr="002805C1" w:rsidRDefault="002C35D8" w:rsidP="00ED7B10">
      <w:pPr>
        <w:ind w:left="5664" w:hanging="5664"/>
        <w:rPr>
          <w:bCs w:val="0"/>
          <w:sz w:val="24"/>
          <w:szCs w:val="24"/>
        </w:rPr>
      </w:pPr>
      <w:r w:rsidRPr="002805C1">
        <w:rPr>
          <w:b w:val="0"/>
          <w:sz w:val="24"/>
          <w:szCs w:val="24"/>
        </w:rPr>
        <w:t>Data: __________________</w:t>
      </w:r>
      <w:r w:rsidR="00ED7B10" w:rsidRPr="002805C1">
        <w:rPr>
          <w:b w:val="0"/>
          <w:sz w:val="24"/>
          <w:szCs w:val="24"/>
        </w:rPr>
        <w:t xml:space="preserve">                            </w:t>
      </w:r>
      <w:r w:rsidR="00ED7B10" w:rsidRPr="002805C1">
        <w:rPr>
          <w:b w:val="0"/>
          <w:sz w:val="24"/>
          <w:szCs w:val="24"/>
        </w:rPr>
        <w:tab/>
      </w:r>
      <w:r w:rsidR="00ED7B10" w:rsidRPr="002805C1">
        <w:rPr>
          <w:b w:val="0"/>
          <w:sz w:val="24"/>
          <w:szCs w:val="24"/>
        </w:rPr>
        <w:tab/>
      </w:r>
      <w:r w:rsidRPr="002805C1">
        <w:rPr>
          <w:bCs w:val="0"/>
          <w:sz w:val="24"/>
          <w:szCs w:val="24"/>
        </w:rPr>
        <w:t>Firma de</w:t>
      </w:r>
      <w:r w:rsidR="00412BF6" w:rsidRPr="002805C1">
        <w:rPr>
          <w:bCs w:val="0"/>
          <w:sz w:val="24"/>
          <w:szCs w:val="24"/>
        </w:rPr>
        <w:t>l</w:t>
      </w:r>
      <w:r w:rsidRPr="002805C1">
        <w:rPr>
          <w:bCs w:val="0"/>
          <w:sz w:val="24"/>
          <w:szCs w:val="24"/>
        </w:rPr>
        <w:t xml:space="preserve"> Genitor</w:t>
      </w:r>
      <w:r w:rsidR="00412BF6" w:rsidRPr="002805C1">
        <w:rPr>
          <w:bCs w:val="0"/>
          <w:sz w:val="24"/>
          <w:szCs w:val="24"/>
        </w:rPr>
        <w:t>e</w:t>
      </w:r>
      <w:r w:rsidR="00ED7B10" w:rsidRPr="002805C1">
        <w:rPr>
          <w:bCs w:val="0"/>
          <w:sz w:val="24"/>
          <w:szCs w:val="24"/>
        </w:rPr>
        <w:t xml:space="preserve">  </w:t>
      </w:r>
    </w:p>
    <w:p w14:paraId="5A82D48F" w14:textId="7822849F" w:rsidR="002C35D8" w:rsidRPr="002805C1" w:rsidRDefault="00ED7B10" w:rsidP="000815AD">
      <w:pPr>
        <w:ind w:left="5664" w:hanging="2124"/>
        <w:rPr>
          <w:bCs w:val="0"/>
          <w:sz w:val="24"/>
          <w:szCs w:val="24"/>
        </w:rPr>
      </w:pPr>
      <w:r w:rsidRPr="002805C1">
        <w:rPr>
          <w:bCs w:val="0"/>
          <w:sz w:val="24"/>
          <w:szCs w:val="24"/>
        </w:rPr>
        <w:t xml:space="preserve">                                       </w:t>
      </w:r>
      <w:r w:rsidR="000815AD" w:rsidRPr="002805C1">
        <w:rPr>
          <w:bCs w:val="0"/>
          <w:sz w:val="24"/>
          <w:szCs w:val="24"/>
        </w:rPr>
        <w:t>MADRE</w:t>
      </w:r>
      <w:r w:rsidR="002C35D8" w:rsidRPr="002805C1">
        <w:rPr>
          <w:bCs w:val="0"/>
          <w:sz w:val="24"/>
          <w:szCs w:val="24"/>
        </w:rPr>
        <w:t>_________________________</w:t>
      </w:r>
    </w:p>
    <w:p w14:paraId="4BDF7679" w14:textId="56D0DFCA" w:rsidR="000815AD" w:rsidRPr="002805C1" w:rsidRDefault="000815AD" w:rsidP="000815AD">
      <w:pPr>
        <w:ind w:left="5664" w:hanging="2124"/>
        <w:rPr>
          <w:bCs w:val="0"/>
          <w:sz w:val="24"/>
          <w:szCs w:val="24"/>
        </w:rPr>
      </w:pPr>
      <w:r w:rsidRPr="002805C1">
        <w:rPr>
          <w:bCs w:val="0"/>
          <w:sz w:val="24"/>
          <w:szCs w:val="24"/>
        </w:rPr>
        <w:tab/>
      </w:r>
    </w:p>
    <w:p w14:paraId="21D0414D" w14:textId="6AE081AF" w:rsidR="000815AD" w:rsidRPr="002805C1" w:rsidRDefault="000815AD" w:rsidP="000815AD">
      <w:pPr>
        <w:ind w:left="5664" w:hanging="2124"/>
        <w:rPr>
          <w:bCs w:val="0"/>
          <w:sz w:val="24"/>
          <w:szCs w:val="24"/>
        </w:rPr>
      </w:pPr>
      <w:r w:rsidRPr="002805C1">
        <w:rPr>
          <w:bCs w:val="0"/>
          <w:sz w:val="24"/>
          <w:szCs w:val="24"/>
        </w:rPr>
        <w:tab/>
        <w:t>PADRE ________________________</w:t>
      </w:r>
      <w:r w:rsidR="002805C1">
        <w:rPr>
          <w:bCs w:val="0"/>
          <w:sz w:val="24"/>
          <w:szCs w:val="24"/>
        </w:rPr>
        <w:t>_</w:t>
      </w:r>
    </w:p>
    <w:p w14:paraId="52520969" w14:textId="77777777" w:rsidR="00DA3F9F" w:rsidRPr="002805C1" w:rsidRDefault="00DA3F9F" w:rsidP="00DA3F9F">
      <w:pPr>
        <w:spacing w:line="360" w:lineRule="auto"/>
        <w:rPr>
          <w:b w:val="0"/>
          <w:sz w:val="24"/>
          <w:szCs w:val="24"/>
        </w:rPr>
      </w:pPr>
    </w:p>
    <w:p w14:paraId="2A4F84C9" w14:textId="77777777" w:rsidR="00203A10" w:rsidRPr="002805C1" w:rsidRDefault="00203A10" w:rsidP="00DA3F9F">
      <w:pPr>
        <w:spacing w:line="360" w:lineRule="auto"/>
        <w:rPr>
          <w:b w:val="0"/>
          <w:bCs w:val="0"/>
          <w:sz w:val="24"/>
          <w:szCs w:val="24"/>
        </w:rPr>
      </w:pPr>
    </w:p>
    <w:p w14:paraId="7845A536" w14:textId="15EB78AF" w:rsidR="007A1A6C" w:rsidRPr="002805C1" w:rsidRDefault="008515F7" w:rsidP="00DA3F9F">
      <w:pPr>
        <w:spacing w:line="360" w:lineRule="auto"/>
        <w:rPr>
          <w:b w:val="0"/>
          <w:bCs w:val="0"/>
          <w:sz w:val="24"/>
          <w:szCs w:val="24"/>
        </w:rPr>
      </w:pPr>
      <w:r w:rsidRPr="002805C1">
        <w:rPr>
          <w:b w:val="0"/>
          <w:bCs w:val="0"/>
          <w:sz w:val="24"/>
          <w:szCs w:val="24"/>
        </w:rPr>
        <w:t>A</w:t>
      </w:r>
      <w:r w:rsidR="00DA3F9F" w:rsidRPr="002805C1">
        <w:rPr>
          <w:b w:val="0"/>
          <w:bCs w:val="0"/>
          <w:sz w:val="24"/>
          <w:szCs w:val="24"/>
        </w:rPr>
        <w:t>lleg</w:t>
      </w:r>
      <w:r w:rsidR="00203A10" w:rsidRPr="002805C1">
        <w:rPr>
          <w:b w:val="0"/>
          <w:bCs w:val="0"/>
          <w:sz w:val="24"/>
          <w:szCs w:val="24"/>
        </w:rPr>
        <w:t>ati</w:t>
      </w:r>
      <w:r w:rsidR="00DA3F9F" w:rsidRPr="002805C1">
        <w:rPr>
          <w:b w:val="0"/>
          <w:bCs w:val="0"/>
          <w:sz w:val="24"/>
          <w:szCs w:val="24"/>
        </w:rPr>
        <w:t xml:space="preserve">: </w:t>
      </w:r>
      <w:r w:rsidRPr="002805C1">
        <w:rPr>
          <w:b w:val="0"/>
          <w:bCs w:val="0"/>
          <w:sz w:val="24"/>
          <w:szCs w:val="24"/>
        </w:rPr>
        <w:t>copia di un documento di identità in corso di validità de</w:t>
      </w:r>
      <w:r w:rsidR="00203A10" w:rsidRPr="002805C1">
        <w:rPr>
          <w:b w:val="0"/>
          <w:bCs w:val="0"/>
          <w:sz w:val="24"/>
          <w:szCs w:val="24"/>
        </w:rPr>
        <w:t>l/dei</w:t>
      </w:r>
      <w:r w:rsidRPr="002805C1">
        <w:rPr>
          <w:b w:val="0"/>
          <w:bCs w:val="0"/>
          <w:sz w:val="24"/>
          <w:szCs w:val="24"/>
        </w:rPr>
        <w:t xml:space="preserve"> richiedent</w:t>
      </w:r>
      <w:r w:rsidR="00203A10" w:rsidRPr="002805C1">
        <w:rPr>
          <w:b w:val="0"/>
          <w:bCs w:val="0"/>
          <w:sz w:val="24"/>
          <w:szCs w:val="24"/>
        </w:rPr>
        <w:t>e/i.</w:t>
      </w:r>
    </w:p>
    <w:sectPr w:rsidR="007A1A6C" w:rsidRPr="002805C1" w:rsidSect="00C75B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90808" w14:textId="77777777" w:rsidR="00154A9B" w:rsidRDefault="00154A9B" w:rsidP="00154A9B">
      <w:r>
        <w:separator/>
      </w:r>
    </w:p>
  </w:endnote>
  <w:endnote w:type="continuationSeparator" w:id="0">
    <w:p w14:paraId="39C00010" w14:textId="77777777" w:rsidR="00154A9B" w:rsidRDefault="00154A9B" w:rsidP="0015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FF8B9" w14:textId="77777777" w:rsidR="00154A9B" w:rsidRDefault="00154A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51719" w14:textId="77777777" w:rsidR="00154A9B" w:rsidRDefault="00154A9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4C646" w14:textId="77777777" w:rsidR="00154A9B" w:rsidRDefault="00154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FF5D3" w14:textId="77777777" w:rsidR="00154A9B" w:rsidRDefault="00154A9B" w:rsidP="00154A9B">
      <w:r>
        <w:separator/>
      </w:r>
    </w:p>
  </w:footnote>
  <w:footnote w:type="continuationSeparator" w:id="0">
    <w:p w14:paraId="2A7AF826" w14:textId="77777777" w:rsidR="00154A9B" w:rsidRDefault="00154A9B" w:rsidP="00154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BB48" w14:textId="77777777" w:rsidR="00154A9B" w:rsidRDefault="00154A9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78FC7" w14:textId="77777777" w:rsidR="00154A9B" w:rsidRDefault="00154A9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647CA" w14:textId="77777777" w:rsidR="00154A9B" w:rsidRDefault="00154A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2FB"/>
    <w:multiLevelType w:val="hybridMultilevel"/>
    <w:tmpl w:val="82AA1D8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numFmt w:val="bullet"/>
      <w:lvlText w:val=""/>
      <w:lvlJc w:val="left"/>
      <w:pPr>
        <w:ind w:left="2160" w:hanging="360"/>
      </w:pPr>
      <w:rPr>
        <w:rFonts w:ascii="Symbol" w:eastAsia="Arial MT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E39C0"/>
    <w:multiLevelType w:val="hybridMultilevel"/>
    <w:tmpl w:val="43C8D45A"/>
    <w:lvl w:ilvl="0" w:tplc="4278626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>
      <w:numFmt w:val="bullet"/>
      <w:lvlText w:val=""/>
      <w:lvlJc w:val="left"/>
      <w:pPr>
        <w:ind w:left="1440" w:hanging="360"/>
      </w:pPr>
      <w:rPr>
        <w:rFonts w:ascii="Symbol" w:eastAsia="Arial MT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6372"/>
    <w:multiLevelType w:val="hybridMultilevel"/>
    <w:tmpl w:val="A1A01860"/>
    <w:lvl w:ilvl="0" w:tplc="63C4BF44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155DA"/>
    <w:multiLevelType w:val="hybridMultilevel"/>
    <w:tmpl w:val="9AF42D42"/>
    <w:lvl w:ilvl="0" w:tplc="4B741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305AB"/>
    <w:multiLevelType w:val="multilevel"/>
    <w:tmpl w:val="6364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75874"/>
    <w:multiLevelType w:val="hybridMultilevel"/>
    <w:tmpl w:val="3F9EF868"/>
    <w:lvl w:ilvl="0" w:tplc="6D14F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3520B"/>
    <w:multiLevelType w:val="multilevel"/>
    <w:tmpl w:val="5D90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32B5D"/>
    <w:multiLevelType w:val="hybridMultilevel"/>
    <w:tmpl w:val="A7F87542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B1DA3"/>
    <w:multiLevelType w:val="hybridMultilevel"/>
    <w:tmpl w:val="491C272A"/>
    <w:lvl w:ilvl="0" w:tplc="A038239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A159F"/>
    <w:multiLevelType w:val="hybridMultilevel"/>
    <w:tmpl w:val="48322078"/>
    <w:lvl w:ilvl="0" w:tplc="4278626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533271A"/>
    <w:multiLevelType w:val="multilevel"/>
    <w:tmpl w:val="B0B4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AF4186"/>
    <w:multiLevelType w:val="hybridMultilevel"/>
    <w:tmpl w:val="CF547E30"/>
    <w:lvl w:ilvl="0" w:tplc="4278626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67DEE"/>
    <w:multiLevelType w:val="multilevel"/>
    <w:tmpl w:val="CAD4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AE46C8"/>
    <w:multiLevelType w:val="hybridMultilevel"/>
    <w:tmpl w:val="A25E94B6"/>
    <w:lvl w:ilvl="0" w:tplc="1DEC6CB0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  <w:b/>
        <w:bCs/>
        <w:sz w:val="36"/>
        <w:szCs w:val="36"/>
      </w:rPr>
    </w:lvl>
    <w:lvl w:ilvl="1" w:tplc="7FFA0612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  <w:b/>
        <w:bCs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9344C"/>
    <w:multiLevelType w:val="hybridMultilevel"/>
    <w:tmpl w:val="FE98BA4C"/>
    <w:lvl w:ilvl="0" w:tplc="7F9019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031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6C83569"/>
    <w:multiLevelType w:val="hybridMultilevel"/>
    <w:tmpl w:val="77625006"/>
    <w:lvl w:ilvl="0" w:tplc="42786268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6B4EDA"/>
    <w:multiLevelType w:val="hybridMultilevel"/>
    <w:tmpl w:val="50CC18E4"/>
    <w:lvl w:ilvl="0" w:tplc="473E6314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3E548D4"/>
    <w:multiLevelType w:val="multilevel"/>
    <w:tmpl w:val="35DA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5F532C"/>
    <w:multiLevelType w:val="hybridMultilevel"/>
    <w:tmpl w:val="A61053BE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E4E4E"/>
    <w:multiLevelType w:val="multilevel"/>
    <w:tmpl w:val="BC7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1C0709"/>
    <w:multiLevelType w:val="hybridMultilevel"/>
    <w:tmpl w:val="A6105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A1081"/>
    <w:multiLevelType w:val="hybridMultilevel"/>
    <w:tmpl w:val="A6105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"/>
  </w:num>
  <w:num w:numId="5">
    <w:abstractNumId w:val="9"/>
  </w:num>
  <w:num w:numId="6">
    <w:abstractNumId w:val="8"/>
  </w:num>
  <w:num w:numId="7">
    <w:abstractNumId w:val="11"/>
  </w:num>
  <w:num w:numId="8">
    <w:abstractNumId w:val="16"/>
  </w:num>
  <w:num w:numId="9">
    <w:abstractNumId w:val="12"/>
  </w:num>
  <w:num w:numId="10">
    <w:abstractNumId w:val="20"/>
  </w:num>
  <w:num w:numId="11">
    <w:abstractNumId w:val="10"/>
  </w:num>
  <w:num w:numId="12">
    <w:abstractNumId w:val="4"/>
  </w:num>
  <w:num w:numId="13">
    <w:abstractNumId w:val="6"/>
  </w:num>
  <w:num w:numId="14">
    <w:abstractNumId w:val="14"/>
  </w:num>
  <w:num w:numId="15">
    <w:abstractNumId w:val="2"/>
  </w:num>
  <w:num w:numId="16">
    <w:abstractNumId w:val="17"/>
  </w:num>
  <w:num w:numId="17">
    <w:abstractNumId w:val="19"/>
  </w:num>
  <w:num w:numId="18">
    <w:abstractNumId w:val="22"/>
  </w:num>
  <w:num w:numId="19">
    <w:abstractNumId w:val="21"/>
  </w:num>
  <w:num w:numId="20">
    <w:abstractNumId w:val="5"/>
  </w:num>
  <w:num w:numId="21">
    <w:abstractNumId w:val="18"/>
  </w:num>
  <w:num w:numId="22">
    <w:abstractNumId w:val="1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73F"/>
    <w:rsid w:val="00022597"/>
    <w:rsid w:val="000815AD"/>
    <w:rsid w:val="00084F34"/>
    <w:rsid w:val="000C3F04"/>
    <w:rsid w:val="000F7B76"/>
    <w:rsid w:val="00154A9B"/>
    <w:rsid w:val="00162E3E"/>
    <w:rsid w:val="00194916"/>
    <w:rsid w:val="001A07F8"/>
    <w:rsid w:val="001F736A"/>
    <w:rsid w:val="00201A0B"/>
    <w:rsid w:val="00203A10"/>
    <w:rsid w:val="00211B8C"/>
    <w:rsid w:val="00231537"/>
    <w:rsid w:val="00233AEF"/>
    <w:rsid w:val="00263E17"/>
    <w:rsid w:val="002805C1"/>
    <w:rsid w:val="002C35D8"/>
    <w:rsid w:val="00346A38"/>
    <w:rsid w:val="00383C4A"/>
    <w:rsid w:val="00394C79"/>
    <w:rsid w:val="003B2D25"/>
    <w:rsid w:val="003B4DF8"/>
    <w:rsid w:val="003C05B5"/>
    <w:rsid w:val="003F43D1"/>
    <w:rsid w:val="00402386"/>
    <w:rsid w:val="00412BF6"/>
    <w:rsid w:val="00416AC3"/>
    <w:rsid w:val="00436C92"/>
    <w:rsid w:val="004A517C"/>
    <w:rsid w:val="004A6E0A"/>
    <w:rsid w:val="004E2AC8"/>
    <w:rsid w:val="004E2F41"/>
    <w:rsid w:val="004E4459"/>
    <w:rsid w:val="00511506"/>
    <w:rsid w:val="005343CA"/>
    <w:rsid w:val="00535FAA"/>
    <w:rsid w:val="00562B55"/>
    <w:rsid w:val="005837FE"/>
    <w:rsid w:val="00594C09"/>
    <w:rsid w:val="0059779A"/>
    <w:rsid w:val="005B6D52"/>
    <w:rsid w:val="005B6FA4"/>
    <w:rsid w:val="005F537B"/>
    <w:rsid w:val="0065097E"/>
    <w:rsid w:val="0069307F"/>
    <w:rsid w:val="006E2289"/>
    <w:rsid w:val="006F3DED"/>
    <w:rsid w:val="0072395B"/>
    <w:rsid w:val="00742146"/>
    <w:rsid w:val="0075073F"/>
    <w:rsid w:val="007A1A6C"/>
    <w:rsid w:val="007D03C4"/>
    <w:rsid w:val="008515F7"/>
    <w:rsid w:val="008718C4"/>
    <w:rsid w:val="00872C99"/>
    <w:rsid w:val="008B5DAA"/>
    <w:rsid w:val="0094168C"/>
    <w:rsid w:val="009729CD"/>
    <w:rsid w:val="009A5ABA"/>
    <w:rsid w:val="009C7994"/>
    <w:rsid w:val="009D000C"/>
    <w:rsid w:val="009E600B"/>
    <w:rsid w:val="00A062A2"/>
    <w:rsid w:val="00A22E2B"/>
    <w:rsid w:val="00A664BB"/>
    <w:rsid w:val="00AA1D5B"/>
    <w:rsid w:val="00AA5FC9"/>
    <w:rsid w:val="00AE10F6"/>
    <w:rsid w:val="00B95658"/>
    <w:rsid w:val="00BA67E0"/>
    <w:rsid w:val="00BB4B88"/>
    <w:rsid w:val="00BD50AE"/>
    <w:rsid w:val="00BF1181"/>
    <w:rsid w:val="00C0245F"/>
    <w:rsid w:val="00C0433C"/>
    <w:rsid w:val="00C25847"/>
    <w:rsid w:val="00C75B5F"/>
    <w:rsid w:val="00CB15EC"/>
    <w:rsid w:val="00D34391"/>
    <w:rsid w:val="00D62C2C"/>
    <w:rsid w:val="00D838E2"/>
    <w:rsid w:val="00DA3F9F"/>
    <w:rsid w:val="00DB0B43"/>
    <w:rsid w:val="00DD11DA"/>
    <w:rsid w:val="00DD6103"/>
    <w:rsid w:val="00DE2DC6"/>
    <w:rsid w:val="00E60164"/>
    <w:rsid w:val="00E71F31"/>
    <w:rsid w:val="00EA7ECD"/>
    <w:rsid w:val="00ED7B10"/>
    <w:rsid w:val="00EE288E"/>
    <w:rsid w:val="00EE378B"/>
    <w:rsid w:val="00EE4996"/>
    <w:rsid w:val="00EF6F84"/>
    <w:rsid w:val="00F012C0"/>
    <w:rsid w:val="00F12D5D"/>
    <w:rsid w:val="00F44C42"/>
    <w:rsid w:val="00FC45A7"/>
    <w:rsid w:val="00FE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4AE8E"/>
  <w14:defaultImageDpi w14:val="96"/>
  <w15:docId w15:val="{FD947FBB-F491-40EA-BE00-56008C07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/>
      <w:b/>
      <w:bCs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center"/>
      <w:outlineLvl w:val="0"/>
    </w:pPr>
    <w:rPr>
      <w:rFonts w:ascii="Kunstler Script" w:hAnsi="Kunstler Script" w:cs="Kunstler Script"/>
      <w:color w:val="0000FF"/>
      <w:sz w:val="110"/>
      <w:szCs w:val="110"/>
    </w:rPr>
  </w:style>
  <w:style w:type="paragraph" w:styleId="Titolo3">
    <w:name w:val="heading 3"/>
    <w:basedOn w:val="Normale"/>
    <w:next w:val="Normale"/>
    <w:link w:val="Titolo3Carattere1"/>
    <w:uiPriority w:val="99"/>
    <w:qFormat/>
    <w:pPr>
      <w:keepNext/>
      <w:spacing w:before="240" w:after="60"/>
      <w:outlineLvl w:val="2"/>
    </w:pPr>
    <w:rPr>
      <w:rFonts w:ascii="Cambria" w:hAnsi="Cambria" w:cs="Cambria"/>
      <w:sz w:val="26"/>
      <w:szCs w:val="26"/>
    </w:rPr>
  </w:style>
  <w:style w:type="paragraph" w:styleId="Titolo4">
    <w:name w:val="heading 4"/>
    <w:basedOn w:val="Normale"/>
    <w:next w:val="Normale"/>
    <w:link w:val="Titolo4Carattere1"/>
    <w:uiPriority w:val="99"/>
    <w:qFormat/>
    <w:pPr>
      <w:keepNext/>
      <w:spacing w:before="240" w:after="60"/>
      <w:outlineLvl w:val="3"/>
    </w:pPr>
    <w:rPr>
      <w:rFonts w:ascii="Calibri" w:hAnsi="Calibri" w:cs="Calibri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3Carattere">
    <w:name w:val="Titolo 3 Carattere"/>
    <w:uiPriority w:val="99"/>
    <w:rPr>
      <w:rFonts w:ascii="Cambria" w:hAnsi="Cambria"/>
      <w:b/>
      <w:sz w:val="26"/>
    </w:rPr>
  </w:style>
  <w:style w:type="paragraph" w:customStyle="1" w:styleId="Style1">
    <w:name w:val="Style 1"/>
    <w:basedOn w:val="Normale"/>
    <w:uiPriority w:val="99"/>
    <w:pPr>
      <w:widowControl w:val="0"/>
      <w:autoSpaceDE w:val="0"/>
      <w:autoSpaceDN w:val="0"/>
      <w:ind w:right="72"/>
    </w:pPr>
    <w:rPr>
      <w:b w:val="0"/>
      <w:bCs w:val="0"/>
      <w:sz w:val="24"/>
      <w:szCs w:val="24"/>
    </w:rPr>
  </w:style>
  <w:style w:type="character" w:customStyle="1" w:styleId="Titolo4Carattere1">
    <w:name w:val="Titolo 4 Carattere1"/>
    <w:basedOn w:val="Carpredefinitoparagrafo"/>
    <w:link w:val="Titolo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Pr>
      <w:rFonts w:ascii="Courier New" w:hAnsi="Courier New" w:cs="Courier New"/>
      <w:b/>
      <w:bCs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pPr>
      <w:spacing w:before="120" w:after="120"/>
      <w:jc w:val="both"/>
    </w:pPr>
    <w:rPr>
      <w:rFonts w:ascii="Garamond" w:hAnsi="Garamond" w:cs="Garamond"/>
      <w:kern w:val="18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styleId="Sottotitolo">
    <w:name w:val="Subtitle"/>
    <w:basedOn w:val="Normale"/>
    <w:link w:val="SottotitoloCarattere"/>
    <w:qFormat/>
    <w:pPr>
      <w:spacing w:after="60"/>
      <w:jc w:val="center"/>
      <w:outlineLvl w:val="1"/>
    </w:pPr>
    <w:rPr>
      <w:rFonts w:ascii="Arial" w:hAnsi="Arial" w:cs="Arial"/>
      <w:b w:val="0"/>
      <w:bCs w:val="0"/>
      <w:kern w:val="18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locked/>
    <w:rPr>
      <w:rFonts w:ascii="Cambria" w:hAnsi="Cambria" w:cs="Cambria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uiPriority w:val="99"/>
    <w:rPr>
      <w:rFonts w:ascii="Calibri" w:hAnsi="Calibri"/>
      <w:b/>
      <w:sz w:val="28"/>
    </w:rPr>
  </w:style>
  <w:style w:type="paragraph" w:styleId="Corpotesto">
    <w:name w:val="Body Text"/>
    <w:basedOn w:val="Normale"/>
    <w:link w:val="CorpotestoCarattere"/>
    <w:uiPriority w:val="99"/>
    <w:pPr>
      <w:spacing w:line="360" w:lineRule="auto"/>
    </w:pPr>
    <w:rPr>
      <w:b w:val="0"/>
      <w:bCs w:val="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imes New Roman" w:hAnsi="Times New Roman" w:cs="Times New Roman"/>
      <w:b/>
      <w:bCs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664BB"/>
    <w:rPr>
      <w:rFonts w:cs="Times New Roman"/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0"/>
    <w:qFormat/>
    <w:rsid w:val="00D62C2C"/>
    <w:pPr>
      <w:widowControl w:val="0"/>
      <w:autoSpaceDE w:val="0"/>
      <w:autoSpaceDN w:val="0"/>
      <w:spacing w:before="36"/>
      <w:ind w:left="8" w:right="151"/>
      <w:jc w:val="center"/>
    </w:pPr>
    <w:rPr>
      <w:rFonts w:ascii="Tahoma" w:eastAsia="Tahoma" w:hAnsi="Tahoma" w:cs="Tahoma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D62C2C"/>
    <w:rPr>
      <w:rFonts w:ascii="Tahoma" w:eastAsia="Tahoma" w:hAnsi="Tahoma" w:cs="Tahoma"/>
      <w:b/>
      <w:bCs/>
      <w:sz w:val="36"/>
      <w:szCs w:val="36"/>
      <w:lang w:eastAsia="en-US"/>
    </w:rPr>
  </w:style>
  <w:style w:type="paragraph" w:styleId="NormaleWeb">
    <w:name w:val="Normal (Web)"/>
    <w:basedOn w:val="Normale"/>
    <w:uiPriority w:val="99"/>
    <w:unhideWhenUsed/>
    <w:rsid w:val="00D62C2C"/>
    <w:pPr>
      <w:spacing w:before="100" w:beforeAutospacing="1" w:after="100" w:afterAutospacing="1"/>
    </w:pPr>
    <w:rPr>
      <w:rFonts w:eastAsia="Times New Roman"/>
      <w:b w:val="0"/>
      <w:bCs w:val="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0245F"/>
    <w:rPr>
      <w:b/>
      <w:bCs/>
    </w:rPr>
  </w:style>
  <w:style w:type="character" w:customStyle="1" w:styleId="vkekvd">
    <w:name w:val="vkekvd"/>
    <w:basedOn w:val="Carpredefinitoparagrafo"/>
    <w:rsid w:val="00C0245F"/>
  </w:style>
  <w:style w:type="paragraph" w:styleId="Paragrafoelenco">
    <w:name w:val="List Paragraph"/>
    <w:basedOn w:val="Normale"/>
    <w:uiPriority w:val="1"/>
    <w:qFormat/>
    <w:rsid w:val="0065097E"/>
    <w:pPr>
      <w:widowControl w:val="0"/>
      <w:autoSpaceDE w:val="0"/>
      <w:autoSpaceDN w:val="0"/>
      <w:ind w:left="978" w:hanging="353"/>
    </w:pPr>
    <w:rPr>
      <w:rFonts w:ascii="Calibri" w:eastAsia="Calibri" w:hAnsi="Calibri" w:cs="Calibri"/>
      <w:b w:val="0"/>
      <w:bCs w:val="0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154A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A9B"/>
    <w:rPr>
      <w:rFonts w:ascii="Times New Roman" w:hAnsi="Times New Roman"/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154A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A9B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1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9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8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779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008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70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56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0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37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94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111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21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87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1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087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9780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053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046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51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581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7380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08295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92321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956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88182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73590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37635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54746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745994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738339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34503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293531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991950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008135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0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2F18F-361A-4B1F-947E-C7D1DCB1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B8BDDD7E.dotm</Template>
  <TotalTime>85</TotalTime>
  <Pages>2</Pages>
  <Words>411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Loceri</dc:creator>
  <cp:keywords/>
  <dc:description/>
  <cp:lastModifiedBy>emilia.taccori</cp:lastModifiedBy>
  <cp:revision>8</cp:revision>
  <cp:lastPrinted>2026-03-04T08:00:00Z</cp:lastPrinted>
  <dcterms:created xsi:type="dcterms:W3CDTF">2026-09-29T10:33:00Z</dcterms:created>
  <dcterms:modified xsi:type="dcterms:W3CDTF">2026-10-01T16:40:00Z</dcterms:modified>
</cp:coreProperties>
</file>