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3B7CB" w14:textId="77777777" w:rsidR="002D2C63" w:rsidRDefault="002D2C63" w:rsidP="00745E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02ECBDA" w14:textId="77777777" w:rsidR="002D2C63" w:rsidRDefault="002D2C63" w:rsidP="00745E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F56CDB" w14:textId="77777777" w:rsidR="002D2C63" w:rsidRDefault="002D2C63" w:rsidP="00745E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9EF55E" w14:textId="0E4F2970" w:rsidR="00745E3C" w:rsidRDefault="00745E3C" w:rsidP="00745E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2D2C63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 xml:space="preserve"> COMUNE DI BARI SARDO</w:t>
      </w:r>
    </w:p>
    <w:p w14:paraId="16DB3CB5" w14:textId="19AB7764" w:rsidR="00745E3C" w:rsidRDefault="00745E3C" w:rsidP="00745E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SERVIZIO AMMINISTRATIVO</w:t>
      </w:r>
    </w:p>
    <w:p w14:paraId="176AB59D" w14:textId="6B433CCC" w:rsidR="00745E3C" w:rsidRDefault="00745E3C" w:rsidP="00745E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UFF</w:t>
      </w:r>
      <w:r w:rsidR="00DC581E">
        <w:rPr>
          <w:rFonts w:ascii="Times New Roman" w:hAnsi="Times New Roman" w:cs="Times New Roman"/>
          <w:b/>
          <w:sz w:val="24"/>
          <w:szCs w:val="24"/>
        </w:rPr>
        <w:t>ICIO</w:t>
      </w:r>
      <w:r>
        <w:rPr>
          <w:rFonts w:ascii="Times New Roman" w:hAnsi="Times New Roman" w:cs="Times New Roman"/>
          <w:b/>
          <w:sz w:val="24"/>
          <w:szCs w:val="24"/>
        </w:rPr>
        <w:t xml:space="preserve"> SCOLASTICO</w:t>
      </w:r>
    </w:p>
    <w:p w14:paraId="6B984647" w14:textId="0CD2214D" w:rsidR="00745E3C" w:rsidRPr="00DC581E" w:rsidRDefault="00DC581E" w:rsidP="00745E3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C581E">
        <w:rPr>
          <w:rFonts w:ascii="Times New Roman" w:hAnsi="Times New Roman" w:cs="Times New Roman"/>
          <w:bCs/>
          <w:sz w:val="24"/>
          <w:szCs w:val="24"/>
        </w:rPr>
        <w:t>Via Cagliari 80</w:t>
      </w:r>
    </w:p>
    <w:p w14:paraId="478B610B" w14:textId="414D2CC9" w:rsidR="00745E3C" w:rsidRDefault="00745E3C" w:rsidP="00745E3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08042 – BARI SARDO</w:t>
      </w:r>
      <w:r w:rsidR="002D2C63">
        <w:rPr>
          <w:rFonts w:ascii="Times New Roman" w:hAnsi="Times New Roman" w:cs="Times New Roman"/>
          <w:b/>
          <w:sz w:val="24"/>
          <w:szCs w:val="24"/>
        </w:rPr>
        <w:t xml:space="preserve"> (OG)</w:t>
      </w:r>
    </w:p>
    <w:p w14:paraId="11487661" w14:textId="77777777" w:rsidR="00745E3C" w:rsidRDefault="00745E3C" w:rsidP="00745E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588B94" w14:textId="62214258" w:rsidR="00745E3C" w:rsidRPr="00745E3C" w:rsidRDefault="002D2C63" w:rsidP="002D2C6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OGGETTO; </w:t>
      </w:r>
      <w:r w:rsidRPr="00745E3C">
        <w:rPr>
          <w:rFonts w:ascii="Times New Roman" w:hAnsi="Times New Roman" w:cs="Times New Roman"/>
          <w:b/>
          <w:sz w:val="24"/>
          <w:szCs w:val="24"/>
        </w:rPr>
        <w:t>RICHIESTA CONTRIBUTI DIRITTO ALLO STUDIO 202</w:t>
      </w:r>
      <w:r>
        <w:rPr>
          <w:rFonts w:ascii="Times New Roman" w:hAnsi="Times New Roman" w:cs="Times New Roman"/>
          <w:b/>
          <w:sz w:val="24"/>
          <w:szCs w:val="24"/>
        </w:rPr>
        <w:t>6- BUONO LIBRI A.S. 2026/2027</w:t>
      </w:r>
      <w:r w:rsidR="00745E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5E3C" w:rsidRPr="00745E3C">
        <w:rPr>
          <w:rFonts w:ascii="Times New Roman" w:hAnsi="Times New Roman" w:cs="Times New Roman"/>
          <w:b/>
          <w:sz w:val="24"/>
          <w:szCs w:val="24"/>
          <w:u w:val="single"/>
        </w:rPr>
        <w:t>PRESENTAZIONE PROVE D’ACQUISTO BUONO LIBRI ANNO SCOLASTICO 202</w:t>
      </w:r>
      <w:r w:rsidR="00F0226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45E3C" w:rsidRPr="00745E3C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F0226C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14:paraId="29106D0B" w14:textId="24AAE0A7" w:rsidR="00745E3C" w:rsidRPr="00745E3C" w:rsidRDefault="00745E3C" w:rsidP="00745E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E3C">
        <w:rPr>
          <w:rFonts w:ascii="Times New Roman" w:hAnsi="Times New Roman" w:cs="Times New Roman"/>
          <w:sz w:val="24"/>
          <w:szCs w:val="24"/>
        </w:rPr>
        <w:t>Il/La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E3C">
        <w:rPr>
          <w:rFonts w:ascii="Times New Roman" w:hAnsi="Times New Roman" w:cs="Times New Roman"/>
          <w:sz w:val="24"/>
          <w:szCs w:val="24"/>
        </w:rPr>
        <w:t>sottoscritto/a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E3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14:paraId="76340533" w14:textId="77777777" w:rsidR="00745E3C" w:rsidRPr="00745E3C" w:rsidRDefault="00745E3C" w:rsidP="00745E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E3C">
        <w:rPr>
          <w:rFonts w:ascii="Times New Roman" w:hAnsi="Times New Roman" w:cs="Times New Roman"/>
          <w:sz w:val="24"/>
          <w:szCs w:val="24"/>
        </w:rPr>
        <w:t xml:space="preserve">nato/a a  </w:t>
      </w:r>
      <w:r w:rsidRPr="00745E3C">
        <w:rPr>
          <w:rFonts w:ascii="Times New Roman" w:hAnsi="Times New Roman" w:cs="Times New Roman"/>
          <w:b/>
          <w:sz w:val="24"/>
          <w:szCs w:val="24"/>
        </w:rPr>
        <w:t xml:space="preserve">____________________________ </w:t>
      </w:r>
      <w:r w:rsidRPr="00745E3C">
        <w:rPr>
          <w:rFonts w:ascii="Times New Roman" w:hAnsi="Times New Roman" w:cs="Times New Roman"/>
          <w:sz w:val="24"/>
          <w:szCs w:val="24"/>
        </w:rPr>
        <w:t xml:space="preserve">(Prov. ________)   il    </w:t>
      </w:r>
      <w:r w:rsidRPr="00745E3C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Pr="00745E3C">
        <w:rPr>
          <w:rFonts w:ascii="Times New Roman" w:hAnsi="Times New Roman" w:cs="Times New Roman"/>
          <w:sz w:val="24"/>
          <w:szCs w:val="24"/>
        </w:rPr>
        <w:t xml:space="preserve">  residente  a</w:t>
      </w:r>
      <w:r w:rsidRPr="00745E3C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 </w:t>
      </w:r>
      <w:r w:rsidRPr="00745E3C">
        <w:rPr>
          <w:rFonts w:ascii="Times New Roman" w:hAnsi="Times New Roman" w:cs="Times New Roman"/>
          <w:sz w:val="24"/>
          <w:szCs w:val="24"/>
        </w:rPr>
        <w:t>(Prov. _________)</w:t>
      </w:r>
      <w:r w:rsidRPr="00745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E3C">
        <w:rPr>
          <w:rFonts w:ascii="Times New Roman" w:hAnsi="Times New Roman" w:cs="Times New Roman"/>
          <w:sz w:val="24"/>
          <w:szCs w:val="24"/>
        </w:rPr>
        <w:t>in Via/Piazza  ___</w:t>
      </w:r>
      <w:r w:rsidRPr="00745E3C">
        <w:rPr>
          <w:rFonts w:ascii="Times New Roman" w:hAnsi="Times New Roman" w:cs="Times New Roman"/>
          <w:b/>
          <w:sz w:val="24"/>
          <w:szCs w:val="24"/>
        </w:rPr>
        <w:t xml:space="preserve">_________________________ </w:t>
      </w:r>
      <w:r w:rsidRPr="00745E3C">
        <w:rPr>
          <w:rFonts w:ascii="Times New Roman" w:hAnsi="Times New Roman" w:cs="Times New Roman"/>
          <w:sz w:val="24"/>
          <w:szCs w:val="24"/>
        </w:rPr>
        <w:t xml:space="preserve">n. ____________ telefono _____________________________ </w:t>
      </w:r>
      <w:r w:rsidRPr="00745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E3C">
        <w:rPr>
          <w:rFonts w:ascii="Times New Roman" w:hAnsi="Times New Roman" w:cs="Times New Roman"/>
          <w:sz w:val="24"/>
          <w:szCs w:val="24"/>
        </w:rPr>
        <w:t xml:space="preserve">Codice Fiscale </w:t>
      </w:r>
      <w:r w:rsidRPr="00745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E3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44B87D4C" w14:textId="77777777" w:rsidR="00745E3C" w:rsidRPr="00745E3C" w:rsidRDefault="00745E3C" w:rsidP="00745E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E3C">
        <w:rPr>
          <w:rFonts w:ascii="Times New Roman" w:hAnsi="Times New Roman" w:cs="Times New Roman"/>
          <w:sz w:val="24"/>
          <w:szCs w:val="24"/>
        </w:rPr>
        <w:t>email ___________________________________________________________________________</w:t>
      </w:r>
    </w:p>
    <w:p w14:paraId="74ABAB8A" w14:textId="77777777" w:rsidR="00745E3C" w:rsidRPr="00745E3C" w:rsidRDefault="00745E3C" w:rsidP="00745E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E3C">
        <w:rPr>
          <w:rFonts w:ascii="Times New Roman" w:hAnsi="Times New Roman" w:cs="Times New Roman"/>
          <w:sz w:val="24"/>
          <w:szCs w:val="24"/>
        </w:rPr>
        <w:t>PEC ____________________________________________________________________________</w:t>
      </w:r>
    </w:p>
    <w:p w14:paraId="78E0D2A7" w14:textId="77777777" w:rsidR="00745E3C" w:rsidRPr="00745E3C" w:rsidRDefault="00745E3C" w:rsidP="00745E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E3C">
        <w:rPr>
          <w:rFonts w:ascii="Times New Roman" w:hAnsi="Times New Roman" w:cs="Times New Roman"/>
          <w:sz w:val="24"/>
          <w:szCs w:val="24"/>
        </w:rPr>
        <w:t>nella qualità di:</w:t>
      </w:r>
    </w:p>
    <w:p w14:paraId="63FE44E1" w14:textId="77777777" w:rsidR="00745E3C" w:rsidRPr="00745E3C" w:rsidRDefault="00745E3C" w:rsidP="00745E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63">
        <w:rPr>
          <w:rFonts w:ascii="Times New Roman" w:hAnsi="Times New Roman" w:cs="Times New Roman"/>
          <w:b/>
          <w:bCs/>
          <w:sz w:val="44"/>
          <w:szCs w:val="44"/>
        </w:rPr>
        <w:t>□</w:t>
      </w:r>
      <w:r w:rsidRPr="00745E3C">
        <w:rPr>
          <w:rFonts w:ascii="Times New Roman" w:hAnsi="Times New Roman" w:cs="Times New Roman"/>
          <w:sz w:val="24"/>
          <w:szCs w:val="24"/>
        </w:rPr>
        <w:t xml:space="preserve"> ______________________________ (indicare il grado di parentela: padre, madre, fratello, nonno, ecc.) dell’alunno/a____________________________________________ </w:t>
      </w:r>
    </w:p>
    <w:p w14:paraId="2CA56174" w14:textId="77777777" w:rsidR="00745E3C" w:rsidRPr="00745E3C" w:rsidRDefault="00745E3C" w:rsidP="002D2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63">
        <w:rPr>
          <w:rFonts w:ascii="Times New Roman" w:hAnsi="Times New Roman" w:cs="Times New Roman"/>
          <w:b/>
          <w:bCs/>
          <w:sz w:val="44"/>
          <w:szCs w:val="44"/>
        </w:rPr>
        <w:t>□</w:t>
      </w:r>
      <w:r w:rsidRPr="00745E3C">
        <w:rPr>
          <w:rFonts w:ascii="Times New Roman" w:hAnsi="Times New Roman" w:cs="Times New Roman"/>
          <w:sz w:val="24"/>
          <w:szCs w:val="24"/>
        </w:rPr>
        <w:t xml:space="preserve"> studente maggiorenne </w:t>
      </w:r>
    </w:p>
    <w:p w14:paraId="392E7046" w14:textId="353DE1C9" w:rsidR="002017D3" w:rsidRPr="00745E3C" w:rsidRDefault="00745E3C" w:rsidP="00745E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E3C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6DF2400" w14:textId="2BB1213D" w:rsidR="00745E3C" w:rsidRDefault="00745E3C" w:rsidP="00745E3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 integrare la pratica relativa alla concessione di contributi per il diritto allo studio 202</w:t>
      </w:r>
      <w:r w:rsidR="00F0226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745E3C">
        <w:rPr>
          <w:rFonts w:ascii="Times New Roman" w:hAnsi="Times New Roman" w:cs="Times New Roman"/>
          <w:b/>
          <w:sz w:val="24"/>
          <w:szCs w:val="24"/>
        </w:rPr>
        <w:t>BUONO LIBRI A.S. 202</w:t>
      </w:r>
      <w:r w:rsidR="00F0226C">
        <w:rPr>
          <w:rFonts w:ascii="Times New Roman" w:hAnsi="Times New Roman" w:cs="Times New Roman"/>
          <w:b/>
          <w:sz w:val="24"/>
          <w:szCs w:val="24"/>
        </w:rPr>
        <w:t>6</w:t>
      </w:r>
      <w:r w:rsidRPr="00745E3C">
        <w:rPr>
          <w:rFonts w:ascii="Times New Roman" w:hAnsi="Times New Roman" w:cs="Times New Roman"/>
          <w:b/>
          <w:sz w:val="24"/>
          <w:szCs w:val="24"/>
        </w:rPr>
        <w:t>/202</w:t>
      </w:r>
      <w:r w:rsidR="00F0226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, di cui al n. prot. ______________ del _________________, allegando alla presente le seguenti pezze giustificative:</w:t>
      </w:r>
    </w:p>
    <w:p w14:paraId="416DB093" w14:textId="281FD384" w:rsidR="00DC581E" w:rsidRDefault="00745E3C" w:rsidP="00DC581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per un importo totale</w:t>
      </w:r>
      <w:r w:rsidR="00DC581E">
        <w:rPr>
          <w:rFonts w:ascii="Times New Roman" w:hAnsi="Times New Roman" w:cs="Times New Roman"/>
          <w:bCs/>
          <w:sz w:val="24"/>
          <w:szCs w:val="24"/>
        </w:rPr>
        <w:t xml:space="preserve"> richiesto a rimborso</w:t>
      </w:r>
      <w:r>
        <w:rPr>
          <w:rFonts w:ascii="Times New Roman" w:hAnsi="Times New Roman" w:cs="Times New Roman"/>
          <w:bCs/>
          <w:sz w:val="24"/>
          <w:szCs w:val="24"/>
        </w:rPr>
        <w:t xml:space="preserve"> pari a: ___________________________________</w:t>
      </w:r>
      <w:r w:rsidR="00DC581E">
        <w:rPr>
          <w:rFonts w:ascii="Times New Roman" w:hAnsi="Times New Roman" w:cs="Times New Roman"/>
          <w:bCs/>
          <w:sz w:val="24"/>
          <w:szCs w:val="24"/>
        </w:rPr>
        <w:t>______</w:t>
      </w:r>
    </w:p>
    <w:p w14:paraId="32218090" w14:textId="2A2BFE66" w:rsidR="00745E3C" w:rsidRDefault="00745E3C" w:rsidP="00745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C581E">
        <w:rPr>
          <w:rFonts w:ascii="Times New Roman" w:hAnsi="Times New Roman" w:cs="Times New Roman"/>
          <w:sz w:val="24"/>
          <w:szCs w:val="24"/>
        </w:rPr>
        <w:t>ari Sardo</w:t>
      </w:r>
      <w:r>
        <w:rPr>
          <w:rFonts w:ascii="Times New Roman" w:hAnsi="Times New Roman" w:cs="Times New Roman"/>
          <w:sz w:val="24"/>
          <w:szCs w:val="24"/>
        </w:rPr>
        <w:t>, lì ___________________</w:t>
      </w:r>
    </w:p>
    <w:p w14:paraId="6788E084" w14:textId="25315441" w:rsidR="00745E3C" w:rsidRDefault="00745E3C" w:rsidP="00745E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del richiedente</w:t>
      </w:r>
    </w:p>
    <w:p w14:paraId="16AD0C20" w14:textId="29E9C505" w:rsidR="00745E3C" w:rsidRPr="00745E3C" w:rsidRDefault="00745E3C" w:rsidP="00745E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sectPr w:rsidR="00745E3C" w:rsidRPr="00745E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C44EB" w14:textId="77777777" w:rsidR="00670934" w:rsidRDefault="00670934" w:rsidP="00670934">
      <w:pPr>
        <w:spacing w:after="0" w:line="240" w:lineRule="auto"/>
      </w:pPr>
      <w:r>
        <w:separator/>
      </w:r>
    </w:p>
  </w:endnote>
  <w:endnote w:type="continuationSeparator" w:id="0">
    <w:p w14:paraId="2A54AAE9" w14:textId="77777777" w:rsidR="00670934" w:rsidRDefault="00670934" w:rsidP="0067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5AD9" w14:textId="77777777" w:rsidR="00670934" w:rsidRDefault="006709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258A3" w14:textId="77777777" w:rsidR="00670934" w:rsidRDefault="0067093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E1102" w14:textId="77777777" w:rsidR="00670934" w:rsidRDefault="006709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1A271" w14:textId="77777777" w:rsidR="00670934" w:rsidRDefault="00670934" w:rsidP="00670934">
      <w:pPr>
        <w:spacing w:after="0" w:line="240" w:lineRule="auto"/>
      </w:pPr>
      <w:r>
        <w:separator/>
      </w:r>
    </w:p>
  </w:footnote>
  <w:footnote w:type="continuationSeparator" w:id="0">
    <w:p w14:paraId="7F8EC2B7" w14:textId="77777777" w:rsidR="00670934" w:rsidRDefault="00670934" w:rsidP="00670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A55F5" w14:textId="77777777" w:rsidR="00670934" w:rsidRDefault="006709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937EA" w14:textId="77777777" w:rsidR="00670934" w:rsidRDefault="0067093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2874A" w14:textId="77777777" w:rsidR="00670934" w:rsidRDefault="0067093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488"/>
    <w:rsid w:val="000C1A18"/>
    <w:rsid w:val="0012258A"/>
    <w:rsid w:val="002017D3"/>
    <w:rsid w:val="002D2C63"/>
    <w:rsid w:val="003F12C5"/>
    <w:rsid w:val="004E02EF"/>
    <w:rsid w:val="00670934"/>
    <w:rsid w:val="00745E3C"/>
    <w:rsid w:val="00952488"/>
    <w:rsid w:val="00977568"/>
    <w:rsid w:val="00B65C3E"/>
    <w:rsid w:val="00B67CA0"/>
    <w:rsid w:val="00DC581E"/>
    <w:rsid w:val="00F0226C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EC89"/>
  <w15:chartTrackingRefBased/>
  <w15:docId w15:val="{023B3445-290A-433B-8000-CACC42F1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09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934"/>
  </w:style>
  <w:style w:type="paragraph" w:styleId="Pidipagina">
    <w:name w:val="footer"/>
    <w:basedOn w:val="Normale"/>
    <w:link w:val="PidipaginaCarattere"/>
    <w:uiPriority w:val="99"/>
    <w:unhideWhenUsed/>
    <w:rsid w:val="006709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65F45BF5.dotm</Template>
  <TotalTime>12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COCCO</dc:creator>
  <cp:keywords/>
  <dc:description/>
  <cp:lastModifiedBy>emilia.taccori</cp:lastModifiedBy>
  <cp:revision>8</cp:revision>
  <cp:lastPrinted>2025-09-30T12:09:00Z</cp:lastPrinted>
  <dcterms:created xsi:type="dcterms:W3CDTF">2024-10-14T08:06:00Z</dcterms:created>
  <dcterms:modified xsi:type="dcterms:W3CDTF">2026-08-11T15:54:00Z</dcterms:modified>
</cp:coreProperties>
</file>